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EC8FE5" w14:textId="77777777" w:rsidR="00E46E9B" w:rsidRDefault="00E46E9B" w:rsidP="00E46E9B">
      <w:pPr>
        <w:rPr>
          <w:rFonts w:ascii="Montserrat Medium" w:hAnsi="Montserrat Medium"/>
          <w:sz w:val="20"/>
          <w:szCs w:val="20"/>
        </w:rPr>
      </w:pPr>
    </w:p>
    <w:p w14:paraId="3359339C" w14:textId="77777777" w:rsidR="00E46E9B" w:rsidRDefault="00E46E9B" w:rsidP="00E46E9B">
      <w:pPr>
        <w:rPr>
          <w:rFonts w:ascii="Montserrat Medium" w:hAnsi="Montserrat Medium"/>
          <w:sz w:val="20"/>
          <w:szCs w:val="20"/>
        </w:rPr>
      </w:pPr>
    </w:p>
    <w:p w14:paraId="001DC556" w14:textId="77777777" w:rsidR="00E46E9B" w:rsidRDefault="00E46E9B" w:rsidP="00E46E9B">
      <w:pPr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CLUB WELFARE OFFICER APPLICATION FORM</w:t>
      </w:r>
    </w:p>
    <w:p w14:paraId="112829AB" w14:textId="77777777" w:rsidR="00E46E9B" w:rsidRDefault="00E46E9B" w:rsidP="00E46E9B">
      <w:pPr>
        <w:rPr>
          <w:rFonts w:ascii="Montserrat Medium" w:hAnsi="Montserrat Medium"/>
          <w:sz w:val="20"/>
          <w:szCs w:val="20"/>
        </w:rPr>
      </w:pPr>
    </w:p>
    <w:p w14:paraId="4CD34C27" w14:textId="77777777" w:rsidR="00E46E9B" w:rsidRDefault="00E46E9B" w:rsidP="00E46E9B">
      <w:pPr>
        <w:rPr>
          <w:rFonts w:ascii="Montserrat Medium" w:hAnsi="Montserrat Medium"/>
          <w:sz w:val="20"/>
          <w:szCs w:val="20"/>
        </w:rPr>
      </w:pPr>
    </w:p>
    <w:p w14:paraId="611D63DE" w14:textId="77777777" w:rsidR="00E46E9B" w:rsidRPr="007E0F6F" w:rsidRDefault="00E46E9B" w:rsidP="00E46E9B">
      <w:pPr>
        <w:rPr>
          <w:rFonts w:ascii="Montserrat Medium" w:hAnsi="Montserrat Medium"/>
          <w:sz w:val="20"/>
          <w:szCs w:val="20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681"/>
        <w:gridCol w:w="6095"/>
      </w:tblGrid>
      <w:tr w:rsidR="00E46E9B" w:rsidRPr="007E0F6F" w14:paraId="1384524A" w14:textId="77777777" w:rsidTr="00BD753B">
        <w:tc>
          <w:tcPr>
            <w:tcW w:w="3681" w:type="dxa"/>
            <w:shd w:val="clear" w:color="auto" w:fill="E7E6E6" w:themeFill="background2"/>
          </w:tcPr>
          <w:p w14:paraId="3F8D16B0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Club Name</w:t>
            </w:r>
          </w:p>
        </w:tc>
        <w:tc>
          <w:tcPr>
            <w:tcW w:w="6095" w:type="dxa"/>
          </w:tcPr>
          <w:p w14:paraId="22AC2C04" w14:textId="096580FB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42215345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E46E9B" w:rsidRPr="007E0F6F" w14:paraId="0E9F526F" w14:textId="77777777" w:rsidTr="00BD753B">
        <w:tc>
          <w:tcPr>
            <w:tcW w:w="3681" w:type="dxa"/>
            <w:shd w:val="clear" w:color="auto" w:fill="E7E6E6" w:themeFill="background2"/>
          </w:tcPr>
          <w:p w14:paraId="56559AA7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Club Number</w:t>
            </w:r>
          </w:p>
        </w:tc>
        <w:tc>
          <w:tcPr>
            <w:tcW w:w="6095" w:type="dxa"/>
          </w:tcPr>
          <w:p w14:paraId="2D1AD43B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794CB3EC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</w:tbl>
    <w:p w14:paraId="112A1CCE" w14:textId="77777777" w:rsidR="00E46E9B" w:rsidRPr="007E0F6F" w:rsidRDefault="00E46E9B" w:rsidP="00E46E9B">
      <w:pPr>
        <w:jc w:val="center"/>
        <w:rPr>
          <w:rFonts w:ascii="Montserrat Medium" w:hAnsi="Montserrat Medium"/>
          <w:b/>
          <w:sz w:val="20"/>
          <w:szCs w:val="20"/>
        </w:rPr>
      </w:pPr>
    </w:p>
    <w:p w14:paraId="179FD252" w14:textId="77777777" w:rsidR="00E46E9B" w:rsidRPr="007E0F6F" w:rsidRDefault="00E46E9B" w:rsidP="00E46E9B">
      <w:pPr>
        <w:jc w:val="center"/>
        <w:rPr>
          <w:rFonts w:ascii="Montserrat Medium" w:hAnsi="Montserrat Medium"/>
          <w:b/>
          <w:sz w:val="20"/>
          <w:szCs w:val="20"/>
        </w:rPr>
      </w:pPr>
      <w:r w:rsidRPr="007E0F6F">
        <w:rPr>
          <w:rFonts w:ascii="Montserrat Medium" w:hAnsi="Montserrat Medium"/>
          <w:b/>
          <w:sz w:val="20"/>
          <w:szCs w:val="20"/>
        </w:rPr>
        <w:t>APPLICANT DETAILS</w:t>
      </w:r>
    </w:p>
    <w:p w14:paraId="69545234" w14:textId="77777777" w:rsidR="00E46E9B" w:rsidRPr="007E0F6F" w:rsidRDefault="00E46E9B" w:rsidP="00E46E9B">
      <w:pPr>
        <w:rPr>
          <w:rFonts w:ascii="Montserrat Medium" w:hAnsi="Montserrat Medium"/>
          <w:b/>
          <w:sz w:val="20"/>
          <w:szCs w:val="20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681"/>
        <w:gridCol w:w="6095"/>
      </w:tblGrid>
      <w:tr w:rsidR="00E46E9B" w:rsidRPr="007E0F6F" w14:paraId="3909AD16" w14:textId="77777777" w:rsidTr="00BD753B">
        <w:tc>
          <w:tcPr>
            <w:tcW w:w="3681" w:type="dxa"/>
            <w:shd w:val="clear" w:color="auto" w:fill="E7E6E6" w:themeFill="background2"/>
          </w:tcPr>
          <w:p w14:paraId="62E27A7E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Full Name</w:t>
            </w:r>
          </w:p>
        </w:tc>
        <w:tc>
          <w:tcPr>
            <w:tcW w:w="6095" w:type="dxa"/>
          </w:tcPr>
          <w:p w14:paraId="2582194E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0B117D89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E46E9B" w:rsidRPr="007E0F6F" w14:paraId="5782D49F" w14:textId="77777777" w:rsidTr="00BD753B">
        <w:tc>
          <w:tcPr>
            <w:tcW w:w="3681" w:type="dxa"/>
            <w:shd w:val="clear" w:color="auto" w:fill="E7E6E6" w:themeFill="background2"/>
          </w:tcPr>
          <w:p w14:paraId="4342074C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Postal Address</w:t>
            </w:r>
          </w:p>
          <w:p w14:paraId="571ED470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54C8A0C2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2FCC04AD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6095" w:type="dxa"/>
          </w:tcPr>
          <w:p w14:paraId="40DC1E4A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E46E9B" w:rsidRPr="007E0F6F" w14:paraId="08927C68" w14:textId="77777777" w:rsidTr="00BD753B">
        <w:tc>
          <w:tcPr>
            <w:tcW w:w="3681" w:type="dxa"/>
            <w:shd w:val="clear" w:color="auto" w:fill="E7E6E6" w:themeFill="background2"/>
          </w:tcPr>
          <w:p w14:paraId="5123CC80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Landline Telephone Number</w:t>
            </w:r>
          </w:p>
          <w:p w14:paraId="65692430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6095" w:type="dxa"/>
          </w:tcPr>
          <w:p w14:paraId="0D9E2F8A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E46E9B" w:rsidRPr="007E0F6F" w14:paraId="3FAAA44E" w14:textId="77777777" w:rsidTr="00BD753B">
        <w:tc>
          <w:tcPr>
            <w:tcW w:w="3681" w:type="dxa"/>
            <w:shd w:val="clear" w:color="auto" w:fill="E7E6E6" w:themeFill="background2"/>
          </w:tcPr>
          <w:p w14:paraId="76BB48E4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Mobile Telephone Number</w:t>
            </w:r>
          </w:p>
          <w:p w14:paraId="09E84BFE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6095" w:type="dxa"/>
          </w:tcPr>
          <w:p w14:paraId="2FB7F7D0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E46E9B" w:rsidRPr="007E0F6F" w14:paraId="00E9586B" w14:textId="77777777" w:rsidTr="00BD753B">
        <w:tc>
          <w:tcPr>
            <w:tcW w:w="3681" w:type="dxa"/>
            <w:shd w:val="clear" w:color="auto" w:fill="E7E6E6" w:themeFill="background2"/>
          </w:tcPr>
          <w:p w14:paraId="106E1197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 xml:space="preserve">Email </w:t>
            </w:r>
          </w:p>
          <w:p w14:paraId="69A58BBE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6095" w:type="dxa"/>
          </w:tcPr>
          <w:p w14:paraId="0EEEF994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E46E9B" w:rsidRPr="007E0F6F" w14:paraId="02DB7C32" w14:textId="77777777" w:rsidTr="00BD753B">
        <w:tc>
          <w:tcPr>
            <w:tcW w:w="3681" w:type="dxa"/>
            <w:shd w:val="clear" w:color="auto" w:fill="E7E6E6" w:themeFill="background2"/>
          </w:tcPr>
          <w:p w14:paraId="12F1B673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British Judo Membership Number (if held)</w:t>
            </w:r>
          </w:p>
        </w:tc>
        <w:tc>
          <w:tcPr>
            <w:tcW w:w="6095" w:type="dxa"/>
          </w:tcPr>
          <w:p w14:paraId="5DF10862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</w:tbl>
    <w:p w14:paraId="39384B34" w14:textId="77777777" w:rsidR="00E46E9B" w:rsidRPr="007E0F6F" w:rsidRDefault="00E46E9B" w:rsidP="00E46E9B">
      <w:pPr>
        <w:rPr>
          <w:rFonts w:ascii="Montserrat Medium" w:hAnsi="Montserrat Medium"/>
          <w:sz w:val="20"/>
          <w:szCs w:val="20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8075"/>
        <w:gridCol w:w="1701"/>
      </w:tblGrid>
      <w:tr w:rsidR="00E46E9B" w:rsidRPr="007E0F6F" w14:paraId="3B01BCCD" w14:textId="77777777" w:rsidTr="00BD753B">
        <w:tc>
          <w:tcPr>
            <w:tcW w:w="8075" w:type="dxa"/>
          </w:tcPr>
          <w:p w14:paraId="3FA9D6D8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Are you a Coach at the above Club</w:t>
            </w:r>
          </w:p>
        </w:tc>
        <w:tc>
          <w:tcPr>
            <w:tcW w:w="1701" w:type="dxa"/>
          </w:tcPr>
          <w:p w14:paraId="71A3FBDA" w14:textId="77777777" w:rsidR="00E46E9B" w:rsidRPr="007E0F6F" w:rsidRDefault="00E46E9B" w:rsidP="00BD753B">
            <w:pPr>
              <w:ind w:left="602" w:hanging="567"/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Yes / No</w:t>
            </w:r>
          </w:p>
        </w:tc>
      </w:tr>
      <w:tr w:rsidR="00E46E9B" w:rsidRPr="007E0F6F" w14:paraId="23286F80" w14:textId="77777777" w:rsidTr="00BD753B">
        <w:tc>
          <w:tcPr>
            <w:tcW w:w="8075" w:type="dxa"/>
          </w:tcPr>
          <w:p w14:paraId="4CB4DFCF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Are you related to a Coach at the above Club</w:t>
            </w:r>
          </w:p>
        </w:tc>
        <w:tc>
          <w:tcPr>
            <w:tcW w:w="1701" w:type="dxa"/>
          </w:tcPr>
          <w:p w14:paraId="51FAF226" w14:textId="77777777" w:rsidR="00E46E9B" w:rsidRPr="007E0F6F" w:rsidRDefault="00E46E9B" w:rsidP="00BD753B">
            <w:pPr>
              <w:ind w:left="602" w:hanging="567"/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Yes / No</w:t>
            </w:r>
          </w:p>
        </w:tc>
      </w:tr>
      <w:tr w:rsidR="00E46E9B" w:rsidRPr="007E0F6F" w14:paraId="1ED43131" w14:textId="77777777" w:rsidTr="00BD753B">
        <w:tc>
          <w:tcPr>
            <w:tcW w:w="9776" w:type="dxa"/>
            <w:gridSpan w:val="2"/>
          </w:tcPr>
          <w:p w14:paraId="515F7B32" w14:textId="099FCFFB" w:rsidR="00E46E9B" w:rsidRDefault="00E46E9B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i/>
                <w:sz w:val="20"/>
                <w:szCs w:val="20"/>
              </w:rPr>
              <w:t>Reason for Applying:</w:t>
            </w:r>
          </w:p>
          <w:p w14:paraId="72349E0F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19618505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18C900A6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6973AECC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72E8E483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1331BD76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4711EBF3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27801481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397386E9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711FDD22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576D44A1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0440348C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01412489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7C9AFE7D" w14:textId="77777777" w:rsidR="002D38FA" w:rsidRP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57061158" w14:textId="77777777" w:rsidR="00E46E9B" w:rsidRPr="007E0F6F" w:rsidRDefault="00E46E9B" w:rsidP="00BD753B">
            <w:pPr>
              <w:ind w:left="602" w:hanging="567"/>
              <w:rPr>
                <w:rFonts w:ascii="Montserrat Medium" w:hAnsi="Montserrat Medium"/>
                <w:sz w:val="20"/>
                <w:szCs w:val="20"/>
              </w:rPr>
            </w:pPr>
          </w:p>
        </w:tc>
      </w:tr>
    </w:tbl>
    <w:p w14:paraId="61220BA7" w14:textId="77777777" w:rsidR="002D38FA" w:rsidRDefault="002D38FA"/>
    <w:p w14:paraId="3EABF044" w14:textId="77777777" w:rsidR="002D38FA" w:rsidRDefault="002D38FA"/>
    <w:p w14:paraId="131A78F2" w14:textId="77777777" w:rsidR="002D38FA" w:rsidRDefault="002D38FA"/>
    <w:p w14:paraId="56931719" w14:textId="77777777" w:rsidR="002D38FA" w:rsidRDefault="002D38FA"/>
    <w:p w14:paraId="7225E473" w14:textId="77777777" w:rsidR="002D38FA" w:rsidRPr="00EF3936" w:rsidRDefault="002D38FA" w:rsidP="00EF3936"/>
    <w:p w14:paraId="32BA075D" w14:textId="77777777" w:rsidR="002D38FA" w:rsidRPr="00EF3936" w:rsidRDefault="002D38FA" w:rsidP="00EF3936">
      <w:pPr>
        <w:tabs>
          <w:tab w:val="left" w:pos="2350"/>
        </w:tabs>
        <w:rPr>
          <w:b/>
        </w:rPr>
      </w:pPr>
      <w:r w:rsidRPr="00EF3936">
        <w:rPr>
          <w:b/>
        </w:rPr>
        <w:t>CLUB WELFARE OFFICER APPLICATION FORM</w:t>
      </w:r>
    </w:p>
    <w:p w14:paraId="25B950BB" w14:textId="77777777" w:rsidR="002D38FA" w:rsidRDefault="002D38FA" w:rsidP="00EF3936">
      <w:pPr>
        <w:tabs>
          <w:tab w:val="left" w:pos="2350"/>
        </w:tabs>
      </w:pPr>
    </w:p>
    <w:p w14:paraId="515AD685" w14:textId="77777777" w:rsidR="002D38FA" w:rsidRPr="007E0F6F" w:rsidRDefault="002D38FA" w:rsidP="00EF3936">
      <w:pPr>
        <w:rPr>
          <w:rFonts w:ascii="Montserrat Medium" w:hAnsi="Montserrat Medium"/>
          <w:b/>
          <w:sz w:val="20"/>
          <w:szCs w:val="20"/>
          <w:u w:val="single"/>
        </w:rPr>
      </w:pPr>
      <w:r w:rsidRPr="007E0F6F">
        <w:rPr>
          <w:rFonts w:ascii="Montserrat Medium" w:hAnsi="Montserrat Medium"/>
          <w:b/>
          <w:sz w:val="20"/>
          <w:szCs w:val="20"/>
          <w:u w:val="single"/>
        </w:rPr>
        <w:t xml:space="preserve">REQUIREMENTS </w:t>
      </w:r>
    </w:p>
    <w:p w14:paraId="24E49C30" w14:textId="77777777" w:rsidR="002D38FA" w:rsidRPr="007E0F6F" w:rsidRDefault="002D38FA" w:rsidP="00EF3936">
      <w:pPr>
        <w:jc w:val="center"/>
        <w:rPr>
          <w:rFonts w:ascii="Montserrat Medium" w:hAnsi="Montserrat Medium"/>
          <w:b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38FA" w:rsidRPr="007E0F6F" w14:paraId="31F30F0D" w14:textId="77777777" w:rsidTr="00BD753B">
        <w:tc>
          <w:tcPr>
            <w:tcW w:w="9749" w:type="dxa"/>
          </w:tcPr>
          <w:p w14:paraId="7148982E" w14:textId="77777777" w:rsidR="002D38FA" w:rsidRPr="007E0F6F" w:rsidRDefault="002D38FA" w:rsidP="00BD753B">
            <w:pPr>
              <w:jc w:val="center"/>
              <w:rPr>
                <w:rFonts w:ascii="Montserrat Medium" w:hAnsi="Montserrat Medium"/>
                <w:b/>
                <w:sz w:val="20"/>
                <w:szCs w:val="20"/>
                <w:u w:val="single"/>
              </w:rPr>
            </w:pPr>
            <w:r w:rsidRPr="007E0F6F">
              <w:rPr>
                <w:rFonts w:ascii="Montserrat Medium" w:hAnsi="Montserrat Medium"/>
                <w:b/>
                <w:sz w:val="20"/>
                <w:szCs w:val="20"/>
                <w:u w:val="single"/>
              </w:rPr>
              <w:t>DBS Information</w:t>
            </w:r>
          </w:p>
          <w:p w14:paraId="09030624" w14:textId="77777777" w:rsidR="002D38FA" w:rsidRPr="007E0F6F" w:rsidRDefault="002D38FA" w:rsidP="00BD753B">
            <w:pPr>
              <w:jc w:val="center"/>
              <w:rPr>
                <w:rFonts w:ascii="Montserrat Medium" w:hAnsi="Montserrat Medium"/>
                <w:b/>
                <w:sz w:val="20"/>
                <w:szCs w:val="20"/>
                <w:u w:val="single"/>
              </w:rPr>
            </w:pPr>
          </w:p>
          <w:p w14:paraId="540F3612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b/>
                <w:sz w:val="20"/>
                <w:szCs w:val="20"/>
              </w:rPr>
              <w:t xml:space="preserve">Certificate Number </w:t>
            </w:r>
            <w:r w:rsidRPr="007E0F6F">
              <w:rPr>
                <w:rFonts w:ascii="Montserrat Medium" w:hAnsi="Montserrat Medium"/>
                <w:sz w:val="20"/>
                <w:szCs w:val="20"/>
              </w:rPr>
              <w:t xml:space="preserve">___________________________ </w:t>
            </w:r>
            <w:r w:rsidRPr="007E0F6F">
              <w:rPr>
                <w:rFonts w:ascii="Montserrat Medium" w:hAnsi="Montserrat Medium"/>
                <w:b/>
                <w:sz w:val="20"/>
                <w:szCs w:val="20"/>
              </w:rPr>
              <w:t xml:space="preserve">Date of Issue </w:t>
            </w:r>
            <w:r w:rsidRPr="007E0F6F">
              <w:rPr>
                <w:rFonts w:ascii="Montserrat Medium" w:hAnsi="Montserrat Medium"/>
                <w:sz w:val="20"/>
                <w:szCs w:val="20"/>
              </w:rPr>
              <w:t>________________________</w:t>
            </w:r>
          </w:p>
          <w:p w14:paraId="669A23B5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4258C86C" w14:textId="77777777" w:rsidR="002D38FA" w:rsidRPr="007E0F6F" w:rsidRDefault="002D38FA" w:rsidP="00BD753B">
            <w:pPr>
              <w:jc w:val="center"/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b/>
                <w:i/>
                <w:sz w:val="20"/>
                <w:szCs w:val="20"/>
              </w:rPr>
              <w:t>Please send an original copy of your DBS along with this application.</w:t>
            </w:r>
          </w:p>
          <w:p w14:paraId="630D9FC3" w14:textId="77777777" w:rsidR="002D38FA" w:rsidRPr="007E0F6F" w:rsidRDefault="002D38FA" w:rsidP="00BD753B">
            <w:pPr>
              <w:jc w:val="center"/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b/>
                <w:i/>
                <w:sz w:val="20"/>
                <w:szCs w:val="20"/>
              </w:rPr>
              <w:t>Please note we are unable to accept scanned or photocopy versions of this document.</w:t>
            </w:r>
          </w:p>
          <w:p w14:paraId="1CB6F573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</w:tbl>
    <w:p w14:paraId="54952A22" w14:textId="77777777" w:rsidR="002D38FA" w:rsidRDefault="002D38FA" w:rsidP="00EF3936">
      <w:pPr>
        <w:tabs>
          <w:tab w:val="left" w:pos="2350"/>
        </w:tabs>
      </w:pPr>
    </w:p>
    <w:p w14:paraId="797E2DF8" w14:textId="77777777" w:rsidR="002D38FA" w:rsidRPr="007E0F6F" w:rsidRDefault="002D38FA" w:rsidP="00EF3936">
      <w:pPr>
        <w:rPr>
          <w:rFonts w:ascii="Montserrat Medium" w:hAnsi="Montserrat Medium"/>
          <w:b/>
          <w:sz w:val="20"/>
          <w:szCs w:val="20"/>
          <w:u w:val="single"/>
        </w:rPr>
      </w:pPr>
      <w:r w:rsidRPr="007E0F6F">
        <w:rPr>
          <w:rFonts w:ascii="Montserrat Medium" w:hAnsi="Montserrat Medium"/>
          <w:b/>
          <w:sz w:val="20"/>
          <w:szCs w:val="20"/>
          <w:u w:val="single"/>
        </w:rPr>
        <w:t xml:space="preserve">TRAINING </w:t>
      </w:r>
    </w:p>
    <w:p w14:paraId="78B67834" w14:textId="77777777" w:rsidR="002D38FA" w:rsidRPr="007E0F6F" w:rsidRDefault="002D38FA" w:rsidP="00EF3936">
      <w:pPr>
        <w:jc w:val="center"/>
        <w:rPr>
          <w:rFonts w:ascii="Montserrat Medium" w:hAnsi="Montserrat Medium"/>
          <w:b/>
          <w:sz w:val="20"/>
          <w:szCs w:val="20"/>
        </w:rPr>
      </w:pPr>
    </w:p>
    <w:p w14:paraId="0B2E5F80" w14:textId="77777777" w:rsidR="002D38FA" w:rsidRPr="007E0F6F" w:rsidRDefault="002D38FA" w:rsidP="00EF3936">
      <w:pPr>
        <w:rPr>
          <w:rFonts w:ascii="Montserrat Medium" w:hAnsi="Montserrat Medium"/>
          <w:sz w:val="20"/>
          <w:szCs w:val="20"/>
        </w:rPr>
      </w:pPr>
      <w:r w:rsidRPr="007E0F6F">
        <w:rPr>
          <w:rFonts w:ascii="Montserrat Medium" w:hAnsi="Montserrat Medium"/>
          <w:sz w:val="20"/>
          <w:szCs w:val="20"/>
        </w:rPr>
        <w:t>I confirm that within the last 3 years I have attended:</w:t>
      </w:r>
    </w:p>
    <w:p w14:paraId="0D1267AD" w14:textId="77777777" w:rsidR="002D38FA" w:rsidRPr="007E0F6F" w:rsidRDefault="002D38FA" w:rsidP="00EF3936">
      <w:pPr>
        <w:jc w:val="both"/>
        <w:rPr>
          <w:rFonts w:ascii="Montserrat Medium" w:hAnsi="Montserrat Medium"/>
          <w:sz w:val="20"/>
          <w:szCs w:val="20"/>
        </w:rPr>
      </w:pPr>
    </w:p>
    <w:tbl>
      <w:tblPr>
        <w:tblStyle w:val="TableGrid"/>
        <w:tblW w:w="9780" w:type="dxa"/>
        <w:tblLook w:val="04A0" w:firstRow="1" w:lastRow="0" w:firstColumn="1" w:lastColumn="0" w:noHBand="0" w:noVBand="1"/>
      </w:tblPr>
      <w:tblGrid>
        <w:gridCol w:w="9780"/>
      </w:tblGrid>
      <w:tr w:rsidR="002D38FA" w:rsidRPr="007E0F6F" w14:paraId="43D87115" w14:textId="77777777" w:rsidTr="00BD753B">
        <w:tc>
          <w:tcPr>
            <w:tcW w:w="9780" w:type="dxa"/>
          </w:tcPr>
          <w:p w14:paraId="162017D7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b/>
                <w:sz w:val="20"/>
                <w:szCs w:val="20"/>
              </w:rPr>
              <w:t xml:space="preserve">Sports Coach UK Safeguarding &amp; </w:t>
            </w:r>
            <w:r w:rsidRPr="007E0F6F">
              <w:rPr>
                <w:rFonts w:ascii="Montserrat Medium" w:hAnsi="Montserrat Medium"/>
                <w:b/>
                <w:sz w:val="20"/>
                <w:szCs w:val="20"/>
              </w:rPr>
              <w:tab/>
            </w:r>
            <w:r w:rsidRPr="007E0F6F">
              <w:rPr>
                <w:rFonts w:ascii="Montserrat Medium" w:hAnsi="Montserrat Medium"/>
                <w:b/>
                <w:sz w:val="20"/>
                <w:szCs w:val="20"/>
              </w:rPr>
              <w:tab/>
            </w:r>
            <w:r w:rsidRPr="007E0F6F">
              <w:rPr>
                <w:rFonts w:ascii="Montserrat Medium" w:hAnsi="Montserrat Medium"/>
                <w:sz w:val="20"/>
                <w:szCs w:val="20"/>
              </w:rPr>
              <w:t>Yes / No</w:t>
            </w:r>
            <w:r w:rsidRPr="007E0F6F">
              <w:rPr>
                <w:rFonts w:ascii="Montserrat Medium" w:hAnsi="Montserrat Medium"/>
                <w:sz w:val="20"/>
                <w:szCs w:val="20"/>
              </w:rPr>
              <w:tab/>
            </w:r>
            <w:r w:rsidRPr="007E0F6F">
              <w:rPr>
                <w:rFonts w:ascii="Montserrat Medium" w:hAnsi="Montserrat Medium"/>
                <w:sz w:val="20"/>
                <w:szCs w:val="20"/>
              </w:rPr>
              <w:tab/>
            </w:r>
            <w:r w:rsidRPr="007E0F6F">
              <w:rPr>
                <w:rFonts w:ascii="Montserrat Medium" w:hAnsi="Montserrat Medium"/>
                <w:b/>
                <w:i/>
                <w:sz w:val="20"/>
                <w:szCs w:val="20"/>
              </w:rPr>
              <w:t>Date Attended:</w:t>
            </w:r>
          </w:p>
          <w:p w14:paraId="683F4B3A" w14:textId="77777777" w:rsidR="002D38FA" w:rsidRPr="007E0F6F" w:rsidRDefault="002D38FA" w:rsidP="00BD753B">
            <w:pPr>
              <w:rPr>
                <w:rFonts w:ascii="Montserrat Medium" w:hAnsi="Montserrat Medium"/>
                <w:b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b/>
                <w:sz w:val="20"/>
                <w:szCs w:val="20"/>
              </w:rPr>
              <w:t>Protecting Children Course</w:t>
            </w:r>
            <w:r w:rsidRPr="007E0F6F">
              <w:rPr>
                <w:rFonts w:ascii="Montserrat Medium" w:hAnsi="Montserrat Medium"/>
                <w:b/>
                <w:sz w:val="20"/>
                <w:szCs w:val="20"/>
              </w:rPr>
              <w:tab/>
              <w:t xml:space="preserve"> </w:t>
            </w:r>
          </w:p>
          <w:p w14:paraId="5F35CBC8" w14:textId="77777777" w:rsidR="002D38FA" w:rsidRPr="007E0F6F" w:rsidRDefault="002D38FA" w:rsidP="00BD753B">
            <w:pPr>
              <w:rPr>
                <w:rFonts w:ascii="Montserrat Medium" w:hAnsi="Montserrat Medium"/>
                <w:b/>
                <w:sz w:val="20"/>
                <w:szCs w:val="20"/>
              </w:rPr>
            </w:pPr>
          </w:p>
          <w:p w14:paraId="2DD79E16" w14:textId="77777777" w:rsidR="002D38FA" w:rsidRPr="007E0F6F" w:rsidRDefault="002D38FA" w:rsidP="00BD753B">
            <w:pPr>
              <w:rPr>
                <w:rFonts w:ascii="Montserrat Medium" w:hAnsi="Montserrat Medium"/>
                <w:b/>
                <w:sz w:val="20"/>
                <w:szCs w:val="20"/>
              </w:rPr>
            </w:pPr>
          </w:p>
        </w:tc>
      </w:tr>
      <w:tr w:rsidR="002D38FA" w:rsidRPr="007E0F6F" w14:paraId="5CB087BF" w14:textId="77777777" w:rsidTr="00BD753B">
        <w:tc>
          <w:tcPr>
            <w:tcW w:w="9780" w:type="dxa"/>
          </w:tcPr>
          <w:p w14:paraId="61770A38" w14:textId="77777777" w:rsidR="002D38FA" w:rsidRPr="007E0F6F" w:rsidRDefault="002D38FA" w:rsidP="00BD753B">
            <w:pPr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b/>
                <w:sz w:val="20"/>
                <w:szCs w:val="20"/>
              </w:rPr>
              <w:t>Time to Listen Course</w:t>
            </w:r>
            <w:r w:rsidRPr="007E0F6F">
              <w:rPr>
                <w:rFonts w:ascii="Montserrat Medium" w:hAnsi="Montserrat Medium"/>
                <w:sz w:val="20"/>
                <w:szCs w:val="20"/>
              </w:rPr>
              <w:tab/>
            </w:r>
            <w:r w:rsidRPr="007E0F6F">
              <w:rPr>
                <w:rFonts w:ascii="Montserrat Medium" w:hAnsi="Montserrat Medium"/>
                <w:sz w:val="20"/>
                <w:szCs w:val="20"/>
              </w:rPr>
              <w:tab/>
            </w:r>
            <w:r w:rsidRPr="007E0F6F">
              <w:rPr>
                <w:rFonts w:ascii="Montserrat Medium" w:hAnsi="Montserrat Medium"/>
                <w:sz w:val="20"/>
                <w:szCs w:val="20"/>
              </w:rPr>
              <w:tab/>
            </w:r>
            <w:r w:rsidRPr="007E0F6F">
              <w:rPr>
                <w:rFonts w:ascii="Montserrat Medium" w:hAnsi="Montserrat Medium"/>
                <w:sz w:val="20"/>
                <w:szCs w:val="20"/>
              </w:rPr>
              <w:tab/>
              <w:t>Yes / No</w:t>
            </w:r>
            <w:r w:rsidRPr="007E0F6F">
              <w:rPr>
                <w:rFonts w:ascii="Montserrat Medium" w:hAnsi="Montserrat Medium"/>
                <w:sz w:val="20"/>
                <w:szCs w:val="20"/>
              </w:rPr>
              <w:tab/>
            </w:r>
            <w:r w:rsidRPr="007E0F6F">
              <w:rPr>
                <w:rFonts w:ascii="Montserrat Medium" w:hAnsi="Montserrat Medium"/>
                <w:sz w:val="20"/>
                <w:szCs w:val="20"/>
              </w:rPr>
              <w:tab/>
            </w:r>
            <w:r w:rsidRPr="007E0F6F">
              <w:rPr>
                <w:rFonts w:ascii="Montserrat Medium" w:hAnsi="Montserrat Medium"/>
                <w:b/>
                <w:i/>
                <w:sz w:val="20"/>
                <w:szCs w:val="20"/>
              </w:rPr>
              <w:t>Date Attended:</w:t>
            </w:r>
          </w:p>
          <w:p w14:paraId="2ECFED26" w14:textId="77777777" w:rsidR="002D38FA" w:rsidRPr="007E0F6F" w:rsidRDefault="002D38FA" w:rsidP="00BD753B">
            <w:pPr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</w:p>
          <w:p w14:paraId="79C9865F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A letter of intent to attend a British Judo Time to Listen Course will also be accepted if the Club Welfare Officer has been unable to identify an accessible course.  Please attach a photocopy with submission of this form.</w:t>
            </w:r>
          </w:p>
          <w:p w14:paraId="4334D3DC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</w:tbl>
    <w:p w14:paraId="7B5488A5" w14:textId="77777777" w:rsidR="002D38FA" w:rsidRPr="007E0F6F" w:rsidRDefault="002D38FA" w:rsidP="00EF3936">
      <w:pPr>
        <w:rPr>
          <w:rFonts w:ascii="Montserrat Medium" w:hAnsi="Montserrat Medium"/>
          <w:sz w:val="20"/>
          <w:szCs w:val="20"/>
        </w:rPr>
      </w:pPr>
    </w:p>
    <w:p w14:paraId="750B0F1C" w14:textId="77777777" w:rsidR="002D38FA" w:rsidRDefault="002D38FA" w:rsidP="00EF3936">
      <w:pPr>
        <w:rPr>
          <w:rFonts w:ascii="Montserrat Medium" w:hAnsi="Montserrat Medium"/>
          <w:sz w:val="20"/>
          <w:szCs w:val="20"/>
        </w:rPr>
      </w:pPr>
    </w:p>
    <w:p w14:paraId="444F9809" w14:textId="77777777" w:rsidR="002D38FA" w:rsidRPr="007E0F6F" w:rsidRDefault="002D38FA" w:rsidP="00EF3936">
      <w:pPr>
        <w:rPr>
          <w:rFonts w:ascii="Montserrat Medium" w:hAnsi="Montserrat Medium"/>
          <w:sz w:val="20"/>
          <w:szCs w:val="20"/>
        </w:rPr>
      </w:pPr>
    </w:p>
    <w:tbl>
      <w:tblPr>
        <w:tblStyle w:val="TableGrid"/>
        <w:tblW w:w="9780" w:type="dxa"/>
        <w:tblLook w:val="04A0" w:firstRow="1" w:lastRow="0" w:firstColumn="1" w:lastColumn="0" w:noHBand="0" w:noVBand="1"/>
      </w:tblPr>
      <w:tblGrid>
        <w:gridCol w:w="9780"/>
      </w:tblGrid>
      <w:tr w:rsidR="002D38FA" w:rsidRPr="007E0F6F" w14:paraId="1FD228C3" w14:textId="77777777" w:rsidTr="00BD753B">
        <w:tc>
          <w:tcPr>
            <w:tcW w:w="9780" w:type="dxa"/>
          </w:tcPr>
          <w:p w14:paraId="3C887CA4" w14:textId="77777777" w:rsidR="002D38FA" w:rsidRPr="007E0F6F" w:rsidRDefault="002D38FA" w:rsidP="00BD753B">
            <w:pPr>
              <w:jc w:val="center"/>
              <w:rPr>
                <w:rFonts w:ascii="Montserrat Medium" w:hAnsi="Montserrat Medium"/>
                <w:b/>
                <w:sz w:val="20"/>
                <w:szCs w:val="20"/>
                <w:u w:val="single"/>
              </w:rPr>
            </w:pPr>
            <w:r w:rsidRPr="007E0F6F">
              <w:rPr>
                <w:rFonts w:ascii="Montserrat Medium" w:hAnsi="Montserrat Medium"/>
                <w:b/>
                <w:sz w:val="20"/>
                <w:szCs w:val="20"/>
                <w:u w:val="single"/>
              </w:rPr>
              <w:t xml:space="preserve">GDPR </w:t>
            </w:r>
          </w:p>
          <w:p w14:paraId="5B228495" w14:textId="77777777" w:rsidR="002D38FA" w:rsidRPr="007E0F6F" w:rsidRDefault="002D38FA" w:rsidP="00BD753B">
            <w:pPr>
              <w:jc w:val="center"/>
              <w:rPr>
                <w:rFonts w:ascii="Montserrat Medium" w:hAnsi="Montserrat Medium"/>
                <w:b/>
                <w:sz w:val="20"/>
                <w:szCs w:val="20"/>
                <w:u w:val="single"/>
              </w:rPr>
            </w:pPr>
          </w:p>
          <w:p w14:paraId="56451C46" w14:textId="77777777" w:rsidR="002D38FA" w:rsidRPr="007E0F6F" w:rsidRDefault="002D38FA" w:rsidP="00BD753B">
            <w:pPr>
              <w:rPr>
                <w:rFonts w:ascii="Montserrat Medium" w:hAnsi="Montserrat Medium"/>
                <w:i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 xml:space="preserve">I confirm that I have read and understood the details contained in the </w:t>
            </w:r>
            <w:r w:rsidRPr="007E0F6F">
              <w:rPr>
                <w:rFonts w:ascii="Montserrat Medium" w:hAnsi="Montserrat Medium"/>
                <w:i/>
                <w:sz w:val="20"/>
                <w:szCs w:val="20"/>
              </w:rPr>
              <w:t>‘Introduction to General Data Protection Regulations – GDPR Guidance for Clubs – April 2018’</w:t>
            </w:r>
          </w:p>
          <w:p w14:paraId="345A8298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0F50E0E8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2CD0D609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Signed _____________________________________   Date __________________________</w:t>
            </w:r>
          </w:p>
          <w:p w14:paraId="62AFE21F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1082AAB6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Print Name _________________________________</w:t>
            </w:r>
          </w:p>
          <w:p w14:paraId="7FDBCDB9" w14:textId="77777777" w:rsidR="002D38FA" w:rsidRPr="007E0F6F" w:rsidRDefault="002D38FA" w:rsidP="00BD753B">
            <w:pPr>
              <w:jc w:val="center"/>
              <w:rPr>
                <w:rFonts w:ascii="Montserrat Medium" w:hAnsi="Montserrat Medium"/>
                <w:b/>
                <w:sz w:val="20"/>
                <w:szCs w:val="20"/>
                <w:u w:val="single"/>
              </w:rPr>
            </w:pPr>
          </w:p>
          <w:p w14:paraId="2E702898" w14:textId="77777777" w:rsidR="002D38FA" w:rsidRPr="007E0F6F" w:rsidRDefault="002D38FA" w:rsidP="00BD753B">
            <w:pPr>
              <w:rPr>
                <w:rFonts w:ascii="Montserrat Medium" w:hAnsi="Montserrat Medium"/>
                <w:b/>
                <w:sz w:val="20"/>
                <w:szCs w:val="20"/>
              </w:rPr>
            </w:pPr>
          </w:p>
        </w:tc>
      </w:tr>
    </w:tbl>
    <w:p w14:paraId="5C7276A3" w14:textId="77777777" w:rsidR="002D38FA" w:rsidRPr="00EF3936" w:rsidRDefault="002D38FA" w:rsidP="00EF3936">
      <w:pPr>
        <w:tabs>
          <w:tab w:val="left" w:pos="2350"/>
        </w:tabs>
      </w:pPr>
    </w:p>
    <w:p w14:paraId="63E9FB1D" w14:textId="77777777" w:rsidR="002D38FA" w:rsidRDefault="002D38FA"/>
    <w:p w14:paraId="225369FE" w14:textId="77777777" w:rsidR="002D38FA" w:rsidRDefault="002D38FA"/>
    <w:p w14:paraId="62DBD6FC" w14:textId="77777777" w:rsidR="002D38FA" w:rsidRDefault="002D38FA"/>
    <w:p w14:paraId="1A287FCE" w14:textId="77777777" w:rsidR="002D38FA" w:rsidRDefault="002D38FA"/>
    <w:p w14:paraId="24B13282" w14:textId="77777777" w:rsidR="002D38FA" w:rsidRDefault="002D38FA"/>
    <w:p w14:paraId="2FCD13FD" w14:textId="77777777" w:rsidR="002D38FA" w:rsidRDefault="002D38FA"/>
    <w:p w14:paraId="20F0A0ED" w14:textId="77777777" w:rsidR="002D38FA" w:rsidRDefault="002D38FA"/>
    <w:p w14:paraId="08206598" w14:textId="77777777" w:rsidR="002D38FA" w:rsidRDefault="002D38FA"/>
    <w:p w14:paraId="61E7E02E" w14:textId="77777777" w:rsidR="002D38FA" w:rsidRDefault="002D38FA"/>
    <w:p w14:paraId="634929CB" w14:textId="08F6E4CC" w:rsidR="002D38FA" w:rsidRDefault="002D38FA" w:rsidP="00BB4A67">
      <w:pPr>
        <w:rPr>
          <w:rFonts w:ascii="Montserrat Medium" w:hAnsi="Montserrat Medium"/>
          <w:sz w:val="20"/>
          <w:szCs w:val="20"/>
        </w:rPr>
      </w:pPr>
    </w:p>
    <w:p w14:paraId="08D52D83" w14:textId="77777777" w:rsidR="002D38FA" w:rsidRDefault="002D38FA" w:rsidP="00BB4A67">
      <w:pPr>
        <w:rPr>
          <w:rFonts w:ascii="Montserrat Medium" w:hAnsi="Montserrat Medium"/>
          <w:sz w:val="20"/>
          <w:szCs w:val="20"/>
        </w:rPr>
      </w:pPr>
    </w:p>
    <w:p w14:paraId="753FA91E" w14:textId="77777777" w:rsidR="002D38FA" w:rsidRPr="007E0F6F" w:rsidRDefault="002D38FA" w:rsidP="00BB4A67">
      <w:pPr>
        <w:rPr>
          <w:rFonts w:ascii="Montserrat Medium" w:hAnsi="Montserrat Medium"/>
          <w:sz w:val="20"/>
          <w:szCs w:val="20"/>
        </w:rPr>
      </w:pPr>
      <w:r w:rsidRPr="007E0F6F">
        <w:rPr>
          <w:rFonts w:ascii="Montserrat Medium" w:hAnsi="Montserrat Medium"/>
          <w:sz w:val="20"/>
          <w:szCs w:val="20"/>
        </w:rPr>
        <w:t>When submitting this form, please ensure that the following documents are included:</w:t>
      </w:r>
    </w:p>
    <w:p w14:paraId="2647DC63" w14:textId="77777777" w:rsidR="002D38FA" w:rsidRPr="007E0F6F" w:rsidRDefault="002D38FA" w:rsidP="00BB4A67">
      <w:pPr>
        <w:rPr>
          <w:rFonts w:ascii="Montserrat Medium" w:hAnsi="Montserrat Medium"/>
          <w:sz w:val="20"/>
          <w:szCs w:val="20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7414"/>
        <w:gridCol w:w="898"/>
        <w:gridCol w:w="1464"/>
      </w:tblGrid>
      <w:tr w:rsidR="002D38FA" w:rsidRPr="007E0F6F" w14:paraId="235556EB" w14:textId="77777777" w:rsidTr="00417E35">
        <w:tc>
          <w:tcPr>
            <w:tcW w:w="7414" w:type="dxa"/>
          </w:tcPr>
          <w:p w14:paraId="2DDE7870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898" w:type="dxa"/>
          </w:tcPr>
          <w:p w14:paraId="4ABF3C8D" w14:textId="77777777" w:rsidR="002D38FA" w:rsidRPr="007E0F6F" w:rsidRDefault="002D38FA" w:rsidP="00BD753B">
            <w:pPr>
              <w:jc w:val="center"/>
              <w:rPr>
                <w:rFonts w:ascii="Montserrat Medium" w:hAnsi="Montserrat Medium"/>
                <w:i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i/>
                <w:sz w:val="20"/>
                <w:szCs w:val="20"/>
              </w:rPr>
              <w:t>Please Tick</w:t>
            </w:r>
          </w:p>
        </w:tc>
        <w:tc>
          <w:tcPr>
            <w:tcW w:w="1464" w:type="dxa"/>
            <w:shd w:val="clear" w:color="auto" w:fill="D9D9D9" w:themeFill="background1" w:themeFillShade="D9"/>
          </w:tcPr>
          <w:p w14:paraId="2582BB3A" w14:textId="77777777" w:rsidR="002D38FA" w:rsidRPr="007E0F6F" w:rsidRDefault="002D38FA" w:rsidP="00BD753B">
            <w:pPr>
              <w:jc w:val="center"/>
              <w:rPr>
                <w:rFonts w:ascii="Montserrat Medium" w:hAnsi="Montserrat Medium"/>
                <w:i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i/>
                <w:sz w:val="20"/>
                <w:szCs w:val="20"/>
              </w:rPr>
              <w:t>For office Use Only</w:t>
            </w:r>
          </w:p>
        </w:tc>
      </w:tr>
      <w:tr w:rsidR="002D38FA" w:rsidRPr="007E0F6F" w14:paraId="4F60B399" w14:textId="77777777" w:rsidTr="00417E35">
        <w:tc>
          <w:tcPr>
            <w:tcW w:w="7414" w:type="dxa"/>
          </w:tcPr>
          <w:p w14:paraId="1BF44DB7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Role Description (Signed and Dated)</w:t>
            </w:r>
          </w:p>
        </w:tc>
        <w:tc>
          <w:tcPr>
            <w:tcW w:w="898" w:type="dxa"/>
          </w:tcPr>
          <w:p w14:paraId="06561EE1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</w:tcPr>
          <w:p w14:paraId="30EB5676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417E35" w:rsidRPr="007E0F6F" w14:paraId="4B6B5ED8" w14:textId="77777777" w:rsidTr="00417E35">
        <w:tc>
          <w:tcPr>
            <w:tcW w:w="7414" w:type="dxa"/>
          </w:tcPr>
          <w:p w14:paraId="4B640526" w14:textId="79D7A716" w:rsidR="00417E35" w:rsidRPr="007E0F6F" w:rsidRDefault="00417E35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 xml:space="preserve">Application form </w:t>
            </w:r>
          </w:p>
        </w:tc>
        <w:tc>
          <w:tcPr>
            <w:tcW w:w="898" w:type="dxa"/>
          </w:tcPr>
          <w:p w14:paraId="572672F9" w14:textId="77777777" w:rsidR="00417E35" w:rsidRPr="007E0F6F" w:rsidRDefault="00417E35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</w:tcPr>
          <w:p w14:paraId="79159112" w14:textId="77777777" w:rsidR="00417E35" w:rsidRPr="007E0F6F" w:rsidRDefault="00417E35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2D38FA" w:rsidRPr="007E0F6F" w14:paraId="6D32D45F" w14:textId="77777777" w:rsidTr="00417E35">
        <w:tc>
          <w:tcPr>
            <w:tcW w:w="7414" w:type="dxa"/>
          </w:tcPr>
          <w:p w14:paraId="4BD6E067" w14:textId="54CBA4AB" w:rsidR="002D38FA" w:rsidRPr="007E0F6F" w:rsidRDefault="002D38FA" w:rsidP="00417E35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b/>
                <w:sz w:val="20"/>
                <w:szCs w:val="20"/>
              </w:rPr>
              <w:t xml:space="preserve">Original </w:t>
            </w:r>
            <w:r w:rsidRPr="007E0F6F">
              <w:rPr>
                <w:rFonts w:ascii="Montserrat Medium" w:hAnsi="Montserrat Medium"/>
                <w:sz w:val="20"/>
                <w:szCs w:val="20"/>
              </w:rPr>
              <w:t xml:space="preserve">DBS Certificate – </w:t>
            </w:r>
            <w:r w:rsidR="00417E35">
              <w:rPr>
                <w:rFonts w:ascii="Montserrat Medium" w:hAnsi="Montserrat Medium"/>
                <w:i/>
                <w:sz w:val="20"/>
                <w:szCs w:val="20"/>
              </w:rPr>
              <w:t>If your DBS was commissioned by the BJA there is no need to provide the certificate</w:t>
            </w:r>
            <w:r w:rsidR="00417E35">
              <w:rPr>
                <w:rFonts w:ascii="Montserrat Medium" w:hAnsi="Montserrat Medium"/>
                <w:i/>
                <w:sz w:val="20"/>
                <w:szCs w:val="20"/>
              </w:rPr>
              <w:t>. W</w:t>
            </w:r>
            <w:r w:rsidRPr="007E0F6F">
              <w:rPr>
                <w:rFonts w:ascii="Montserrat Medium" w:hAnsi="Montserrat Medium"/>
                <w:i/>
                <w:sz w:val="20"/>
                <w:szCs w:val="20"/>
              </w:rPr>
              <w:t>e cannot accept scanned or photocopy versions</w:t>
            </w:r>
            <w:r w:rsidR="00417E35">
              <w:rPr>
                <w:rFonts w:ascii="Montserrat Medium" w:hAnsi="Montserrat Medium"/>
                <w:i/>
                <w:sz w:val="20"/>
                <w:szCs w:val="20"/>
              </w:rPr>
              <w:t>.</w:t>
            </w:r>
          </w:p>
        </w:tc>
        <w:tc>
          <w:tcPr>
            <w:tcW w:w="898" w:type="dxa"/>
          </w:tcPr>
          <w:p w14:paraId="0D6BB7DF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</w:tcPr>
          <w:p w14:paraId="7879A16D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2D38FA" w:rsidRPr="007E0F6F" w14:paraId="2B3AF7DA" w14:textId="77777777" w:rsidTr="00417E35">
        <w:tc>
          <w:tcPr>
            <w:tcW w:w="7414" w:type="dxa"/>
          </w:tcPr>
          <w:p w14:paraId="520A316E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 xml:space="preserve">Copy of </w:t>
            </w:r>
            <w:r w:rsidRPr="007E0F6F">
              <w:rPr>
                <w:rFonts w:ascii="Montserrat Medium" w:hAnsi="Montserrat Medium"/>
                <w:b/>
                <w:sz w:val="20"/>
                <w:szCs w:val="20"/>
              </w:rPr>
              <w:t>Sports Coach UK Safeguarding &amp; Protecting Children Course Certificate</w:t>
            </w:r>
          </w:p>
        </w:tc>
        <w:tc>
          <w:tcPr>
            <w:tcW w:w="898" w:type="dxa"/>
          </w:tcPr>
          <w:p w14:paraId="6C17189B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</w:tcPr>
          <w:p w14:paraId="4D17F5BB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2D38FA" w:rsidRPr="007E0F6F" w14:paraId="21189800" w14:textId="77777777" w:rsidTr="00417E35">
        <w:tc>
          <w:tcPr>
            <w:tcW w:w="7414" w:type="dxa"/>
          </w:tcPr>
          <w:p w14:paraId="104335C6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 xml:space="preserve">Copy of </w:t>
            </w:r>
            <w:r w:rsidRPr="007E0F6F">
              <w:rPr>
                <w:rFonts w:ascii="Montserrat Medium" w:hAnsi="Montserrat Medium"/>
                <w:b/>
                <w:sz w:val="20"/>
                <w:szCs w:val="20"/>
              </w:rPr>
              <w:t xml:space="preserve">Time to Listen Certificate </w:t>
            </w:r>
            <w:r w:rsidRPr="007E0F6F">
              <w:rPr>
                <w:rFonts w:ascii="Montserrat Medium" w:hAnsi="Montserrat Medium"/>
                <w:sz w:val="20"/>
                <w:szCs w:val="20"/>
                <w:u w:val="single"/>
              </w:rPr>
              <w:t>or</w:t>
            </w:r>
            <w:r w:rsidRPr="007E0F6F">
              <w:rPr>
                <w:rFonts w:ascii="Montserrat Medium" w:hAnsi="Montserrat Medium"/>
                <w:sz w:val="20"/>
                <w:szCs w:val="20"/>
              </w:rPr>
              <w:t xml:space="preserve"> </w:t>
            </w:r>
            <w:r w:rsidRPr="007E0F6F">
              <w:rPr>
                <w:rFonts w:ascii="Montserrat Medium" w:hAnsi="Montserrat Medium"/>
                <w:b/>
                <w:sz w:val="20"/>
                <w:szCs w:val="20"/>
              </w:rPr>
              <w:t>Letter of Intent</w:t>
            </w:r>
            <w:r w:rsidRPr="007E0F6F">
              <w:rPr>
                <w:rFonts w:ascii="Montserrat Medium" w:hAnsi="Montserrat Medium"/>
                <w:sz w:val="20"/>
                <w:szCs w:val="20"/>
              </w:rPr>
              <w:t xml:space="preserve"> to attend this course</w:t>
            </w:r>
          </w:p>
        </w:tc>
        <w:tc>
          <w:tcPr>
            <w:tcW w:w="898" w:type="dxa"/>
          </w:tcPr>
          <w:p w14:paraId="7D729CA8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</w:tcPr>
          <w:p w14:paraId="30F0CDEC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</w:tbl>
    <w:p w14:paraId="36C7A7DC" w14:textId="77777777" w:rsidR="002D38FA" w:rsidRPr="007E0F6F" w:rsidRDefault="002D38FA" w:rsidP="00BB4A67">
      <w:pPr>
        <w:rPr>
          <w:rFonts w:ascii="Montserrat Medium" w:hAnsi="Montserrat Medium"/>
          <w:sz w:val="20"/>
          <w:szCs w:val="20"/>
        </w:rPr>
      </w:pPr>
      <w:bookmarkStart w:id="0" w:name="_GoBack"/>
    </w:p>
    <w:bookmarkEnd w:id="0"/>
    <w:p w14:paraId="247F63D0" w14:textId="77777777" w:rsidR="002D38FA" w:rsidRPr="007E0F6F" w:rsidRDefault="002D38FA" w:rsidP="00BB4A67">
      <w:pPr>
        <w:rPr>
          <w:rFonts w:ascii="Montserrat Medium" w:hAnsi="Montserrat Medium"/>
          <w:sz w:val="20"/>
          <w:szCs w:val="20"/>
        </w:rPr>
      </w:pPr>
    </w:p>
    <w:p w14:paraId="4624E194" w14:textId="77777777" w:rsidR="002D38FA" w:rsidRPr="007E0F6F" w:rsidRDefault="002D38FA" w:rsidP="00BB4A67">
      <w:pPr>
        <w:rPr>
          <w:rFonts w:ascii="Montserrat Medium" w:hAnsi="Montserrat Medium"/>
          <w:sz w:val="20"/>
          <w:szCs w:val="20"/>
        </w:rPr>
      </w:pPr>
      <w:r w:rsidRPr="007E0F6F">
        <w:rPr>
          <w:rFonts w:ascii="Montserrat Medium" w:hAnsi="Montserrat Medium"/>
          <w:sz w:val="20"/>
          <w:szCs w:val="20"/>
        </w:rPr>
        <w:t>Signed ______________________________________   Date _____________________________</w:t>
      </w:r>
    </w:p>
    <w:p w14:paraId="0FEEBB64" w14:textId="77777777" w:rsidR="002D38FA" w:rsidRPr="007E0F6F" w:rsidRDefault="002D38FA" w:rsidP="00BB4A67">
      <w:pPr>
        <w:rPr>
          <w:rFonts w:ascii="Montserrat Medium" w:hAnsi="Montserrat Medium"/>
          <w:sz w:val="20"/>
          <w:szCs w:val="20"/>
        </w:rPr>
      </w:pPr>
    </w:p>
    <w:p w14:paraId="5497AFE3" w14:textId="77777777" w:rsidR="002D38FA" w:rsidRPr="007E0F6F" w:rsidRDefault="002D38FA" w:rsidP="00BB4A67">
      <w:pPr>
        <w:rPr>
          <w:rFonts w:ascii="Montserrat Medium" w:hAnsi="Montserrat Medium"/>
          <w:sz w:val="20"/>
          <w:szCs w:val="20"/>
        </w:rPr>
      </w:pPr>
      <w:r w:rsidRPr="007E0F6F">
        <w:rPr>
          <w:rFonts w:ascii="Montserrat Medium" w:hAnsi="Montserrat Medium"/>
          <w:sz w:val="20"/>
          <w:szCs w:val="20"/>
        </w:rPr>
        <w:t>Print Name __________________________________</w:t>
      </w:r>
    </w:p>
    <w:p w14:paraId="5A437905" w14:textId="77777777" w:rsidR="002D38FA" w:rsidRDefault="002D38FA" w:rsidP="00BB4A67">
      <w:pPr>
        <w:rPr>
          <w:rFonts w:ascii="Montserrat Medium" w:hAnsi="Montserrat Medium"/>
          <w:sz w:val="20"/>
          <w:szCs w:val="20"/>
        </w:rPr>
      </w:pPr>
    </w:p>
    <w:p w14:paraId="6986A1AF" w14:textId="77777777" w:rsidR="002D38FA" w:rsidRDefault="002D38FA" w:rsidP="00BB4A67">
      <w:pPr>
        <w:jc w:val="center"/>
        <w:rPr>
          <w:rFonts w:ascii="Montserrat Medium" w:hAnsi="Montserrat Medium"/>
          <w:sz w:val="20"/>
          <w:szCs w:val="20"/>
        </w:rPr>
      </w:pPr>
    </w:p>
    <w:p w14:paraId="6CF5B3DA" w14:textId="77777777" w:rsidR="002D38FA" w:rsidRDefault="002D38FA" w:rsidP="00BB4A67">
      <w:pPr>
        <w:jc w:val="center"/>
        <w:rPr>
          <w:rFonts w:ascii="Montserrat Medium" w:hAnsi="Montserrat Medium"/>
          <w:sz w:val="20"/>
          <w:szCs w:val="20"/>
        </w:rPr>
      </w:pPr>
    </w:p>
    <w:p w14:paraId="2901A703" w14:textId="77777777" w:rsidR="002D38FA" w:rsidRPr="007E0F6F" w:rsidRDefault="002D38FA" w:rsidP="00BB4A67">
      <w:pPr>
        <w:jc w:val="center"/>
        <w:rPr>
          <w:rFonts w:ascii="Montserrat Medium" w:hAnsi="Montserrat Medium"/>
          <w:sz w:val="20"/>
          <w:szCs w:val="20"/>
        </w:rPr>
      </w:pPr>
      <w:r w:rsidRPr="007E0F6F">
        <w:rPr>
          <w:rFonts w:ascii="Montserrat Medium" w:hAnsi="Montserrat Medium"/>
          <w:sz w:val="20"/>
          <w:szCs w:val="20"/>
        </w:rPr>
        <w:t xml:space="preserve">Thank you for your time in completing this form  </w:t>
      </w:r>
    </w:p>
    <w:p w14:paraId="3F70D876" w14:textId="77777777" w:rsidR="002D38FA" w:rsidRPr="007E0F6F" w:rsidRDefault="002D38FA" w:rsidP="00BB4A67">
      <w:pPr>
        <w:jc w:val="center"/>
        <w:rPr>
          <w:rFonts w:ascii="Montserrat Medium" w:hAnsi="Montserrat Medium"/>
          <w:sz w:val="20"/>
          <w:szCs w:val="20"/>
        </w:rPr>
      </w:pPr>
    </w:p>
    <w:p w14:paraId="672CED73" w14:textId="77777777" w:rsidR="002D38FA" w:rsidRPr="007E0F6F" w:rsidRDefault="002D38FA" w:rsidP="00BB4A67">
      <w:pPr>
        <w:jc w:val="center"/>
        <w:rPr>
          <w:rFonts w:ascii="Montserrat Medium" w:hAnsi="Montserrat Medium"/>
          <w:b/>
          <w:i/>
          <w:sz w:val="20"/>
          <w:szCs w:val="20"/>
        </w:rPr>
      </w:pPr>
      <w:r w:rsidRPr="007E0F6F">
        <w:rPr>
          <w:rFonts w:ascii="Montserrat Medium" w:hAnsi="Montserrat Medium"/>
          <w:sz w:val="20"/>
          <w:szCs w:val="20"/>
        </w:rPr>
        <w:t>Please return to:</w:t>
      </w:r>
    </w:p>
    <w:p w14:paraId="419E32AA" w14:textId="77777777" w:rsidR="002D38FA" w:rsidRPr="007E0F6F" w:rsidRDefault="002D38FA" w:rsidP="00BB4A67">
      <w:pPr>
        <w:jc w:val="center"/>
        <w:rPr>
          <w:rFonts w:ascii="Montserrat Medium" w:hAnsi="Montserrat Medium"/>
          <w:b/>
          <w:i/>
          <w:sz w:val="20"/>
          <w:szCs w:val="20"/>
        </w:rPr>
      </w:pPr>
    </w:p>
    <w:p w14:paraId="6D0A6E16" w14:textId="77777777" w:rsidR="002D38FA" w:rsidRPr="007E0F6F" w:rsidRDefault="002D38FA" w:rsidP="00BB4A67">
      <w:pPr>
        <w:jc w:val="center"/>
        <w:rPr>
          <w:rFonts w:ascii="Montserrat Medium" w:hAnsi="Montserrat Medium"/>
          <w:b/>
          <w:i/>
          <w:sz w:val="20"/>
          <w:szCs w:val="20"/>
        </w:rPr>
      </w:pPr>
      <w:r w:rsidRPr="007E0F6F">
        <w:rPr>
          <w:rFonts w:ascii="Montserrat Medium" w:hAnsi="Montserrat Medium"/>
          <w:b/>
          <w:i/>
          <w:sz w:val="20"/>
          <w:szCs w:val="20"/>
        </w:rPr>
        <w:t xml:space="preserve">CWO Applications </w:t>
      </w:r>
    </w:p>
    <w:p w14:paraId="442E2306" w14:textId="77777777" w:rsidR="002D38FA" w:rsidRPr="007E0F6F" w:rsidRDefault="002D38FA" w:rsidP="00BB4A67">
      <w:pPr>
        <w:spacing w:line="276" w:lineRule="atLeast"/>
        <w:jc w:val="center"/>
        <w:rPr>
          <w:rFonts w:ascii="Montserrat Medium" w:eastAsiaTheme="minorEastAsia" w:hAnsi="Montserrat Medium"/>
          <w:b/>
          <w:bCs/>
          <w:noProof/>
          <w:color w:val="646363"/>
          <w:sz w:val="20"/>
          <w:szCs w:val="20"/>
        </w:rPr>
      </w:pPr>
      <w:r w:rsidRPr="007E0F6F">
        <w:rPr>
          <w:rFonts w:ascii="Montserrat Medium" w:eastAsiaTheme="minorEastAsia" w:hAnsi="Montserrat Medium"/>
          <w:b/>
          <w:bCs/>
          <w:noProof/>
          <w:color w:val="646363"/>
          <w:sz w:val="20"/>
          <w:szCs w:val="20"/>
        </w:rPr>
        <w:t>British Judo Head Office</w:t>
      </w:r>
    </w:p>
    <w:p w14:paraId="39027FB6" w14:textId="77777777" w:rsidR="002D38FA" w:rsidRPr="007E0F6F" w:rsidRDefault="002D38FA" w:rsidP="00BB4A67">
      <w:pPr>
        <w:spacing w:line="276" w:lineRule="atLeast"/>
        <w:jc w:val="center"/>
        <w:rPr>
          <w:rFonts w:ascii="Montserrat Medium" w:eastAsiaTheme="minorEastAsia" w:hAnsi="Montserrat Medium"/>
          <w:noProof/>
          <w:color w:val="646363"/>
          <w:sz w:val="20"/>
          <w:szCs w:val="20"/>
        </w:rPr>
      </w:pPr>
      <w:r w:rsidRPr="007E0F6F">
        <w:rPr>
          <w:rFonts w:ascii="Montserrat Medium" w:eastAsiaTheme="minorEastAsia" w:hAnsi="Montserrat Medium"/>
          <w:noProof/>
          <w:color w:val="646363"/>
          <w:sz w:val="20"/>
          <w:szCs w:val="20"/>
        </w:rPr>
        <w:t>University of Wolverhampton (Walsall Campus)</w:t>
      </w:r>
    </w:p>
    <w:p w14:paraId="2FEA3D7D" w14:textId="77777777" w:rsidR="002D38FA" w:rsidRPr="007E0F6F" w:rsidRDefault="002D38FA" w:rsidP="00BB4A67">
      <w:pPr>
        <w:spacing w:line="276" w:lineRule="atLeast"/>
        <w:jc w:val="center"/>
        <w:rPr>
          <w:rFonts w:ascii="Montserrat Medium" w:eastAsiaTheme="minorEastAsia" w:hAnsi="Montserrat Medium" w:cs="Times New Roman"/>
          <w:noProof/>
          <w:color w:val="000000"/>
          <w:sz w:val="20"/>
          <w:szCs w:val="20"/>
        </w:rPr>
      </w:pPr>
      <w:r w:rsidRPr="007E0F6F">
        <w:rPr>
          <w:rFonts w:ascii="Montserrat Medium" w:eastAsiaTheme="minorEastAsia" w:hAnsi="Montserrat Medium"/>
          <w:noProof/>
          <w:color w:val="646363"/>
          <w:sz w:val="20"/>
          <w:szCs w:val="20"/>
        </w:rPr>
        <w:t>Gorway Road</w:t>
      </w:r>
    </w:p>
    <w:p w14:paraId="4845AC1E" w14:textId="77777777" w:rsidR="002D38FA" w:rsidRPr="007E0F6F" w:rsidRDefault="002D38FA" w:rsidP="00BB4A67">
      <w:pPr>
        <w:spacing w:line="276" w:lineRule="atLeast"/>
        <w:jc w:val="center"/>
        <w:rPr>
          <w:rFonts w:ascii="Montserrat Medium" w:eastAsiaTheme="minorEastAsia" w:hAnsi="Montserrat Medium" w:cs="Times New Roman"/>
          <w:noProof/>
          <w:color w:val="000000"/>
          <w:sz w:val="20"/>
          <w:szCs w:val="20"/>
        </w:rPr>
      </w:pPr>
      <w:r w:rsidRPr="007E0F6F">
        <w:rPr>
          <w:rFonts w:ascii="Montserrat Medium" w:eastAsiaTheme="minorEastAsia" w:hAnsi="Montserrat Medium"/>
          <w:noProof/>
          <w:color w:val="646363"/>
          <w:sz w:val="20"/>
          <w:szCs w:val="20"/>
        </w:rPr>
        <w:t>Walsall</w:t>
      </w:r>
    </w:p>
    <w:p w14:paraId="33E8CE38" w14:textId="77777777" w:rsidR="002D38FA" w:rsidRPr="007E0F6F" w:rsidRDefault="002D38FA" w:rsidP="00BB4A67">
      <w:pPr>
        <w:spacing w:line="276" w:lineRule="atLeast"/>
        <w:jc w:val="center"/>
        <w:rPr>
          <w:rFonts w:ascii="Montserrat Medium" w:eastAsiaTheme="minorEastAsia" w:hAnsi="Montserrat Medium" w:cs="Times New Roman"/>
          <w:noProof/>
          <w:color w:val="000000"/>
          <w:sz w:val="20"/>
          <w:szCs w:val="20"/>
        </w:rPr>
      </w:pPr>
      <w:r w:rsidRPr="007E0F6F">
        <w:rPr>
          <w:rFonts w:ascii="Montserrat Medium" w:eastAsiaTheme="minorEastAsia" w:hAnsi="Montserrat Medium"/>
          <w:noProof/>
          <w:color w:val="646363"/>
          <w:sz w:val="20"/>
          <w:szCs w:val="20"/>
        </w:rPr>
        <w:t>West Midlands</w:t>
      </w:r>
    </w:p>
    <w:p w14:paraId="053C1396" w14:textId="77777777" w:rsidR="002D38FA" w:rsidRDefault="002D38FA" w:rsidP="00BB4A67">
      <w:pPr>
        <w:jc w:val="center"/>
      </w:pPr>
      <w:r w:rsidRPr="007E0F6F">
        <w:rPr>
          <w:rFonts w:ascii="Montserrat Medium" w:eastAsiaTheme="minorEastAsia" w:hAnsi="Montserrat Medium"/>
          <w:noProof/>
          <w:color w:val="646363"/>
          <w:sz w:val="20"/>
          <w:szCs w:val="20"/>
        </w:rPr>
        <w:t>WS1 3BD</w:t>
      </w:r>
    </w:p>
    <w:p w14:paraId="4D6FDE92" w14:textId="77777777" w:rsidR="00AF54C5" w:rsidRDefault="00AF54C5"/>
    <w:sectPr w:rsidR="00AF54C5" w:rsidSect="00FF7B3E">
      <w:headerReference w:type="even" r:id="rId9"/>
      <w:headerReference w:type="default" r:id="rId10"/>
      <w:footerReference w:type="defaul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77B2EE" w14:textId="77777777" w:rsidR="00CD0D73" w:rsidRDefault="00CD0D73" w:rsidP="009C3936">
      <w:r>
        <w:separator/>
      </w:r>
    </w:p>
  </w:endnote>
  <w:endnote w:type="continuationSeparator" w:id="0">
    <w:p w14:paraId="786C5B53" w14:textId="77777777" w:rsidR="00CD0D73" w:rsidRDefault="00CD0D73" w:rsidP="009C3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E9F72" w14:textId="77777777" w:rsidR="009C3936" w:rsidRDefault="00FF7B3E" w:rsidP="00FF7B3E">
    <w:pPr>
      <w:pStyle w:val="Footer"/>
      <w:tabs>
        <w:tab w:val="clear" w:pos="4513"/>
        <w:tab w:val="clear" w:pos="9026"/>
        <w:tab w:val="left" w:pos="2175"/>
      </w:tabs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50BE517" wp14:editId="5460722E">
              <wp:simplePos x="0" y="0"/>
              <wp:positionH relativeFrom="column">
                <wp:posOffset>-928048</wp:posOffset>
              </wp:positionH>
              <wp:positionV relativeFrom="paragraph">
                <wp:posOffset>-911860</wp:posOffset>
              </wp:positionV>
              <wp:extent cx="7560310" cy="1569085"/>
              <wp:effectExtent l="0" t="0" r="254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569085"/>
                        <a:chOff x="0" y="0"/>
                        <a:chExt cx="7560310" cy="1569085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39504" y="0"/>
                          <a:ext cx="5418454" cy="7137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92BDA" w14:textId="77777777" w:rsidR="009C3936" w:rsidRPr="009C3936" w:rsidRDefault="009C3936" w:rsidP="009C3936">
                            <w:pPr>
                              <w:rPr>
                                <w:rFonts w:ascii="Montserrat" w:hAnsi="Montserrat"/>
                                <w:b/>
                                <w:color w:val="283583"/>
                                <w:sz w:val="16"/>
                                <w:szCs w:val="16"/>
                              </w:rPr>
                            </w:pPr>
                            <w:r w:rsidRPr="009C3936">
                              <w:rPr>
                                <w:rFonts w:ascii="Montserrat" w:hAnsi="Montserrat"/>
                                <w:b/>
                                <w:color w:val="283583"/>
                                <w:sz w:val="16"/>
                                <w:szCs w:val="16"/>
                              </w:rPr>
                              <w:t>BRITISH JUDO ASSOCIATION</w:t>
                            </w:r>
                          </w:p>
                          <w:p w14:paraId="61E3F534" w14:textId="77777777" w:rsidR="009C3936" w:rsidRPr="009C3936" w:rsidRDefault="00852264" w:rsidP="009C3936">
                            <w:pP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Walsall Campus, University of Wolverhampton, Gorway Road, Walsall, West Midlands, WS1 3BD </w:t>
                            </w:r>
                          </w:p>
                          <w:p w14:paraId="0142AFC6" w14:textId="77777777" w:rsidR="009C3936" w:rsidRPr="009C3936" w:rsidRDefault="009C3936" w:rsidP="009C3936">
                            <w:pP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</w:pP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16"/>
                                <w:szCs w:val="16"/>
                              </w:rPr>
                              <w:t>T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F7B3E" w:rsidRPr="00FF7B3E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>0121 728 6920</w:t>
                            </w:r>
                            <w:r w:rsidR="00FF7B3E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16"/>
                                <w:szCs w:val="16"/>
                              </w:rPr>
                              <w:t>E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bja@britishjudo.org.uk   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16"/>
                                <w:szCs w:val="16"/>
                              </w:rPr>
                              <w:t>W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britishjudo.org.uk</w:t>
                            </w:r>
                          </w:p>
                          <w:p w14:paraId="765DF746" w14:textId="77777777" w:rsidR="009C3936" w:rsidRPr="009C3936" w:rsidRDefault="009C3936" w:rsidP="009C3936">
                            <w:pPr>
                              <w:rPr>
                                <w:rFonts w:ascii="Montserrat" w:hAnsi="Montserrat"/>
                                <w:b/>
                                <w:sz w:val="22"/>
                                <w:szCs w:val="16"/>
                              </w:rPr>
                            </w:pPr>
                            <w:r w:rsidRPr="009C3936">
                              <w:rPr>
                                <w:rFonts w:ascii="Montserrat" w:hAnsi="Montserrat"/>
                                <w:b/>
                                <w:color w:val="283583"/>
                                <w:sz w:val="22"/>
                                <w:szCs w:val="16"/>
                              </w:rPr>
                              <w:t xml:space="preserve">RESPECT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22"/>
                                <w:szCs w:val="16"/>
                              </w:rPr>
                              <w:t>|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sz w:val="22"/>
                                <w:szCs w:val="16"/>
                              </w:rPr>
                              <w:t xml:space="preserve">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283583"/>
                                <w:sz w:val="22"/>
                                <w:szCs w:val="16"/>
                              </w:rPr>
                              <w:t xml:space="preserve">UNITY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22"/>
                                <w:szCs w:val="16"/>
                              </w:rPr>
                              <w:t>|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sz w:val="22"/>
                                <w:szCs w:val="16"/>
                              </w:rPr>
                              <w:t xml:space="preserve">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283583"/>
                                <w:sz w:val="22"/>
                                <w:szCs w:val="16"/>
                              </w:rPr>
                              <w:t xml:space="preserve">EXCELLENCE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22"/>
                                <w:szCs w:val="16"/>
                              </w:rPr>
                              <w:t>|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sz w:val="22"/>
                                <w:szCs w:val="16"/>
                              </w:rPr>
                              <w:t xml:space="preserve">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283583"/>
                                <w:sz w:val="22"/>
                                <w:szCs w:val="16"/>
                              </w:rPr>
                              <w:t>TRUST</w:t>
                            </w:r>
                            <w:r w:rsidR="00930B99">
                              <w:rPr>
                                <w:rFonts w:ascii="Montserrat" w:hAnsi="Montserrat"/>
                                <w:b/>
                                <w:color w:val="283583"/>
                                <w:sz w:val="22"/>
                                <w:szCs w:val="16"/>
                              </w:rPr>
                              <w:t xml:space="preserve">   </w:t>
                            </w:r>
                            <w:r w:rsidR="00930B99"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22"/>
                                <w:szCs w:val="16"/>
                              </w:rPr>
                              <w:t>|</w:t>
                            </w:r>
                            <w:r w:rsidR="00930B99" w:rsidRPr="009C3936">
                              <w:rPr>
                                <w:rFonts w:ascii="Montserrat" w:hAnsi="Montserrat"/>
                                <w:b/>
                                <w:sz w:val="22"/>
                                <w:szCs w:val="16"/>
                              </w:rPr>
                              <w:t xml:space="preserve">  </w:t>
                            </w:r>
                            <w:r w:rsidR="00930B99">
                              <w:rPr>
                                <w:rFonts w:ascii="Montserrat" w:hAnsi="Montserrat"/>
                                <w:b/>
                                <w:color w:val="283583"/>
                                <w:sz w:val="22"/>
                                <w:szCs w:val="16"/>
                              </w:rPr>
                              <w:t>INTEGRITY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98148"/>
                        <a:stretch/>
                      </pic:blipFill>
                      <pic:spPr bwMode="auto">
                        <a:xfrm>
                          <a:off x="0" y="1213957"/>
                          <a:ext cx="7560310" cy="3551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8352" y="731445"/>
                          <a:ext cx="1095375" cy="2559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47316" y="699758"/>
                          <a:ext cx="628650" cy="273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 descr="Image result for lottery funded UK sport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6044" y="726918"/>
                          <a:ext cx="103759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66666" y="999962"/>
                          <a:ext cx="6663054" cy="2146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7970A" w14:textId="77777777" w:rsidR="00FF7B3E" w:rsidRPr="00FF7B3E" w:rsidRDefault="00FF7B3E">
                            <w:pPr>
                              <w:rPr>
                                <w:rFonts w:ascii="Montserrat" w:hAnsi="Montserrat"/>
                                <w:color w:val="636362"/>
                                <w:sz w:val="13"/>
                                <w:szCs w:val="13"/>
                              </w:rPr>
                            </w:pPr>
                            <w:r w:rsidRPr="00FF7B3E">
                              <w:rPr>
                                <w:rFonts w:ascii="Montserrat" w:hAnsi="Montserrat"/>
                                <w:color w:val="636362"/>
                                <w:sz w:val="13"/>
                                <w:szCs w:val="13"/>
                              </w:rPr>
                              <w:t>A Company Limited by Guarantee. Registered in England: 1393958. The British Judo Association is the governing body for the sport of judo in Great Britain.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250BE517" id="Group 13" o:spid="_x0000_s1026" style="position:absolute;margin-left:-73.05pt;margin-top:-71.8pt;width:595.3pt;height:123.55pt;z-index:251668480;mso-height-relative:margin" coordsize="75603,1569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FL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MAAAAAB/9sAhAABAQEBAQEBAQEBAQEBAQEBAQEBAQEB&#10;AQEBAQEBAQEBAQEBAQEBAQEBAQEBAgICAgICAgICAgIDAwMDAwMDAwMDAQEBAQEBAQIBAQICAgEC&#10;AgMDAwMDAwMDAwMDAwMDAwMDAwMDAwMDAwMDAwMDAwMDAwMDAwMDAwMDAwMDAwMDAwP/wAARCAFs&#10;BhUDAREAAhEBAxEB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2nM4hcmuEbK40Zl6f7tMQa6lGTelBYGpWgMv3bU4KH1hNPB59ueFL4fjaW8KtNVDSvp&#10;XhXqupdWmo1enn05e2+r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2VBLAwQKAAAAAAAAACEAPmADUSqiAwAq&#10;ogMAFQAAAGRycy9tZWRpYS9pbWFnZTMuanBlZ//Y/+AAEEpGSUYAAQEBAUoBSgAA/9sAQwACAQEB&#10;AQECAQEBAgICAgIEAwICAgIFBAQDBAYFBgYGBQYGBgcJCAYHCQcGBggLCAkKCgoKCgYICwwLCgwJ&#10;CgoK/9sAQwECAgICAgIFAwMFCgcGBwoKCgoKCgoKCgoKCgoKCgoKCgoKCgoKCgoKCgoKCgoKCgoK&#10;CgoKCgoKCgoKCgoKCgoK/8AAEQgEfwp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1Drtb9KWigAooooAAoXh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6rP+DfD/lDx8Fv+wbqv/p5vq/lTr+qz/g3w/5Q8fBb/sG6r/6eb6gmR9mV&#10;+Tf/AAd6f8mM/Df/ALKxH/6bL6v1kr8m/wDg70/5MZ+G/wD2ViP/ANNl9QSfz10UUUG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dH/Btt/ymP+FP/Xr4g/8ATHf18L190f8ABtt/ymP+&#10;FP8A16+IP/THf0Af1IUUUUGYUUUUAfypf8HBn/KYb40/9hPS/wD0z2NfGlfZf/BwZ/ymG+NP/YT0&#10;v/0z2NfGlBcfhC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/VZ/wb4f8oePgt/2DdV/&#10;9PN9X8qdf1Wf8G+H/KHj4Lf9g3Vf/TzfUEyPsyvyb/4O9P8Akxn4b/8AZWI//TZfV+slfk3/AMHe&#10;n/JjPw3/AOysR/8ApsvqCT+euiiig0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7o/&#10;4Ntv+Ux/wp/69fEH/pjv6+F6+6P+Dbb/AJTH/Cn/AK9fEH/pjv6AP6kKKKKDMKKKKAP5Uv8Ag4M/&#10;5TDfGn/sJ6X/AOmexr40r7L/AODgz/lMN8af+wnpf/pnsa+NKC4/CFFFFA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+qz/AIN8P+UPHwW/7Buq/wDp5vq/lTr+qz/g3w/5Q8fBb/sG6r/6eb6g&#10;mR9mV+Tf/B3p/wAmM/Df/srEf/psvq/WSvyb/wCDvT/kxn4b/wDZWI//AE2X1BJ/PXRRRQ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90f8G23/KY/wCFP/Xr4g/9Md/XwvX3R/wbbf8A&#10;KY/4U/8AXr4g/wDTHf0Af1IUUUUGYUUUUAfypf8ABwZ/ymG+NP8A2E9L/wDTPY18aV9l/wDBwZ/y&#10;mG+NP/YT0v8A9M9jXxpQXH4Qoooo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6rP8Ag3w/5Q8fBb/sG6r/&#10;AOnm+r+VOv6rP+DfD/lDx8Fv+wbqv/p5vqCZH2ZX5N/8Hen/ACYz8N/+ysR/+my+r9ZK/Jv/AIO9&#10;P+TGfhv/ANlYj/8ATZfUEn89dFFFB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6Nf&#10;8GtP/KVrTf8AsQ9Z/wDQI6/OWv0a/wCDWn/lK1pv/Yh6z/6BHQKWx/S9RRRQQFFFFAH8ov8AwXv/&#10;AOUvHxs/7GCz/wDTbaV8g19ff8F7/wDlLx8bP+xgs/8A022lfINBcfhCiiig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/VZ/wb4f8AKHj4Lf8AYN1X/wBPN9X8qdf1Wf8ABvh/yh4+C3/YN1X/&#10;ANPN9QTI+zK/Jv8A4O9P+TGfhv8A9lYj/wDTZfV+slfk3/wd6f8AJjPw3/7KxH/6bL6gk/nroooo&#10;N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Rr/AINaf+UrWm/9iHrP/oEdfnLX6Nf8&#10;GtP/ACla03/sQ9Z/9AjoFLY/peooooICiiigD+UX/gvf/wApePjZ/wBjBZ/+m20r5Br6+/4L3/8A&#10;KXj42f8AYwWf/pttK+QaC4/CFFFFA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+qz/g3w/5&#10;Q8fBb/sG6r/6eb6v5U6/qs/4N8P+UPHwW/7Buq/+nm+oJkfZlfk3/wAHen/JjPw3/wCysR/+my+r&#10;9ZK/Jv8A4O9P+TGfhv8A9lYj/wDTZfUEn89dFFFB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6Nf8GtP/ACla03/sQ9Z/9Ajr85a/Rr/g1p/5Stab/wBiHrP/AKBHQKWx/S9RRRQQFFFF&#10;AH8ov/Be/wD5S8fGz/sYLP8A9NtpXyDX19/wXv8A+UvHxs/7GCz/APTbaV8g0Fx+EK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9Vn/AAb4f8oePgt/2DdV/wDTzfV/KnX9Vn/Bvh/yh4+C&#10;3/YN1X/0831BMj7Mr8m/+DvT/kxn4b/9lYj/APTZfV+slfk3/wAHen/JjPw3/wCysR/+my+oJP56&#10;6KKKD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0a/4Naf+UrWm/8AYh6z/wCgR1+c&#10;tfo1/wAGtP8Ayla03/sQ9Z/9AjoFLY/peooooICiiigD+UX/AIL3/wDKXj42f9jBZ/8ApttK+Qa+&#10;vv8Agvf/AMpePjZ/2MFn/wCm20r5BoLj8IUUUUD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6rP+DfD/lDx8Fv+wbqv/p5vq/lTr+qz/g3w/wCUPHwW/wCwbqv/AKeb6gmR9mV+Tf8Awd6f8mM/&#10;Df8A7KxH/wCmy+r9ZK/Jv/g70/5MZ+G//ZWI/wD02X1BJ/PXRRRQ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jX/AAa0/wDKVrTf+xD1n/0COvzlr9Gv+DWn/lK1pv8A2Ies/wDoEdAp&#10;bH9L1FFFBAUUUUAfyi/8F7/+UvHxs/7GCz/9NtpXyDX19/wXv/5S8fGz/sYLP/022lfINBcfhCii&#10;i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/VZ/wb4f8oePgt/2DdV/9PN9X8qdf1Wf8G+H&#10;/KHj4Lf9g3Vf/TzfUEyPsyvyb/4O9P8Akxn4b/8AZWI//TZfV+slfk3/AMHen/JjPw3/AOysR/8A&#10;psvqCT+euiiig0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9Gv+DWn/lK1pv8A2Ies&#10;/wDoEdfnLX6Nf8GtP/KVrTf+xD1n/wBAjoFLY/peooooICiiigD+UX/gvf8A8pePjZ/2MFn/AOm2&#10;0r5Br6+/4L3/APKXj42f9jBZ/wDpttK+QaC4/CFFFFA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+qz/g3w/wCUPHwW/wCwbqv/AKeb6v5U6/qs/wCDfD/lDx8Fv+wbqv8A6eb6gmR9mV+Tf/B3&#10;p/yYz8N/+ysR/wDpsvq/WSvyb/4O9P8Akxn4b/8AZWI//TZfUEn89dFFFB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Rr/g1p/wCUrWm/9iHrP/oEdfnLX6Nf8GtP/KVrTf8AsQ9Z&#10;/wDQI6BS2P6XqKKKCAooooA/kb/4LFf8pSvjx/2UrUv/AEaa+a6+lP8AgsV/ylK+PH/ZStS/9Gmv&#10;mug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AMnFfRGh/8ABJL/AIKceIvB11470v8AYQ+KB0+z&#10;/wBYtx4RuYbmQYBzFbSKs8wwesaMDQB870VpeMPB3i/4e+KL/wAD+PvCupaHrWlXTW2qaPrFjJbX&#10;VnMpw0UsUgDxuDwVYAjuKz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9Gv8Ag1p/5Stab/2Ies/+gR1+ctfo1/wa0/8AKVrTf+xD1n/0COgUtj+l6iiiggKKKKAP&#10;5G/+CxX/AClK+PH/AGUrUv8A0aa+a6+lP+CxX/KUr48f9lK1L/0aa+a6D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Rr/&#10;AINaf+UrWm/9iHrP/oEdfnLX6Nf8GtP/ACla03/sQ9Z/9AjoFLY/peooooICiiigD+Rv/gsV/wAp&#10;Svjx/wBlK1L/ANGmvmuvpT/gsV/ylK+PH/ZStS/9Gmvmug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Rr/g1p/wCUrWm/9iHrP/oEdfnLX6Nf8GtP/KVr&#10;Tf8AsQ9Z/wDQI6BS2P6XqKKKCAooooA/kb/4LFf8pSvjx/2UrUv/AEaa+a6+lP8AgsV/ylK+PH/Z&#10;StS/9Gmvmug0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+jX/BrT/wApWtN/7EPWf/QI6/OWv0a/4Naf+UrWm/8AYh6z&#10;/wCgR0Clsf0vUUUUEBRRRQB/I3/wWK/5SlfHj/spWpf+jTXzXX0p/wAFiv8AlKV8eP8AspWpf+jT&#10;XzXQ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6Nf8GtP/KVrTf+xD1n/wBAjr85a/Rr/g1p/wCUrWm/9iHrP/oE&#10;dApbH9L1FFFBAUUUUAfyN/8ABYr/AJSlfHj/ALKVqX/o018119Kf8Fiv+UpXx4/7KVqX/o01810G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6Nf8ABrT/AMpWtN/7EPWf/QI6/OWv0a/4Naf+&#10;UrWm/wDYh6z/AOgR0Clsf0vUUUUEBRRRQB/I3/wWK/5SlfHj/spWpf8Ao018119Kf8Fiv+UpXx4/&#10;7KVqX/o01810G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+jX/BrT/wApWtN/&#10;7EPWf/QI6/OWv0a/4Naf+UrWm/8AYh6z/wCgR0Clsf0vUUUUEBRRRQB/I3/wWK/5SlfHj/spWpf+&#10;jTXzXX0p/wAFiv8AlKV8eP8AspWpf+jTXzXQ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o1/wAGtP8Ayla0&#10;3/sQ9Z/9Ajr85a/Rr/g1p/5Stab/ANiHrP8A6BHQKWx/S9RRRQQFFFFAH8jf/BYr/lKV8eP+ylal&#10;/wCjTXzXX0p/wWK/5SlfHj/spWpf+jTXzXQ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jX/BrT/yla03&#10;/sQ9Z/8AQI6/OWv0a/4Naf8AlK1pv/Yh6z/6BHQKWx/S9RRRQQFFFFAH8jf/AAWK/wCUpXx4/wCy&#10;lal/6NNfNdfSn/BYr/lKV8eP+ylal/6NNfNdB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6Nf8ABrT/AMpWtN/7EPWf/QI6/OWv0a/4Naf+UrWm/wDYh6z/AOgR0Cls&#10;f0vUUUUEBRRRQB/I3/wWK/5SlfHj/spWpf8Ao018119Kf8FiT/xtJ+PH/ZStS/8ARpr5roN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nooor+nD4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CeK6bwLou3/AInVwvzNlbf6d2/p+dYu&#10;haU+s6itrg+WvzTN6LXfQxpFEsUSbVVQFX0AHSvxfxc4t+oYFZPhpfvKqvNrpDt6z6/3U/5kf2J9&#10;E/wp/wBYM8fFuY074fCytRTWk6y15vNUk01/fcWneDQ6iiiv5rP9I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2PCn/AC8f8B/rRR4U/wCXj/gP9aK+qy3/&#10;AHKHz/Nn8/cb/wDJUYj/ALc/9IieN0UUV/aR/k4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EE8AUZx1rc8E6J9tuv7UuF/dwt+6B&#10;/if1/D+ePSvHz/OsLw9lNXH4jaC0XWUntFebf3b7I+u4F4NzXj7irDZHl69+tKzla6hBaznLyjG7&#10;89EtWjc8L6H/AGNp6rKv76T5pj7+n4f41qUijaMUtfxXmmZYrOMwq43Eu86jbf6JeSWiXRJH+y/C&#10;3DWV8H8P4bJsuhy0aEVGPd9XJ95Sd5SfWTbCiiivPPf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Y8Kf8vH/Af60UeFP+Xj/gP9aK+qy3/cofP82fz9xv8A&#10;8lRiP+3P/SInjdFFFf2kf5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ZoAm0+xm1S9jsbcfM7YLdlHqa9AsLOCwtI7O3TCxrhayfBei&#10;ixs/t86/vrheBj7qdh+PX8vStyv5Y8VOLf7czb6hh5Xo0G1ptKezfml8K+bWjP8AT76LvhT/AKl8&#10;K/29mFO2MxsU0mtadHeEfJz0nLy5E0nFhRRRX5Uf1M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A7VXudI0q8&#10;l8+80y3mcDAaSFWIH4irFFADVRFUIqAKOAAOlOoooAKKKKACiiigApNi+lLRQBDdafYXyql7ZQzK&#10;vKrNGGx+dFrp1hYqy2NjDCG5YQxhc/lU1FF3sAYB7UUUUAFFFFABRRRQAUUUUAFGAaKKAE2gcgUt&#10;FFABRRRQAUUUUAFFFFABRtHpRRQBVuNF0e7lM93pVtLIeryQKxP4kVYWONFCImFHAA7U6igA2gc4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3D1o3D1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QeeKKKAECgDFKo28CiigAooooAKKKKACii&#10;igAooooAKKKKACiiigAooooAKKKKACiiigAooooAKKKKACiiigAooooADyMU0IAc5p1FABRRRQAU&#10;UUUAFFFFABRRRQAUUUUAFFFFABRRRQAUUUUAFFFFABRRRQAUUUUAFFFFABRRRQAUUUUAFFFFABRR&#10;RQAUUUUAFFFFABRRRQAUUUUAFFFFABRRRQAUUUUAFFFFABQVzRRQAjKG4NLRRQAUUUUAFFFFABRR&#10;RQAUUUUAFFFFABRRRQAUUUUAFFFFABRRRQAUUUUAFFFFABRRRQAUUUUAFIVBpaKAAKF6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u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jlkSKNpZXVEQFmZjgKB3PtQBJRXzp4+/as8MaJrD6f4b0ObxHHExWS6+1C3hY/9MzsYsO2c&#10;AemRXcfBr42+EviU5sLTzdL1lFLNYXRBZ1HUxsOHA9ODwTjHNdc8BiadP2koNL+vmQqkW7JnqdFF&#10;Fch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395;width:54184;height:6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" filled="f" stroked="f">
                <v:textbox style="mso-fit-shape-to-text:t">
                  <w:txbxContent>
                    <w:p w14:paraId="13092BDA" w14:textId="77777777" w:rsidR="009C3936" w:rsidRPr="009C3936" w:rsidRDefault="009C3936" w:rsidP="009C3936">
                      <w:pPr>
                        <w:rPr>
                          <w:rFonts w:ascii="Montserrat" w:hAnsi="Montserrat"/>
                          <w:b/>
                          <w:color w:val="283583"/>
                          <w:sz w:val="16"/>
                          <w:szCs w:val="16"/>
                        </w:rPr>
                      </w:pPr>
                      <w:r w:rsidRPr="009C3936">
                        <w:rPr>
                          <w:rFonts w:ascii="Montserrat" w:hAnsi="Montserrat"/>
                          <w:b/>
                          <w:color w:val="283583"/>
                          <w:sz w:val="16"/>
                          <w:szCs w:val="16"/>
                        </w:rPr>
                        <w:t>BRITISH JUDO ASSOCIATION</w:t>
                      </w:r>
                    </w:p>
                    <w:p w14:paraId="61E3F534" w14:textId="77777777" w:rsidR="009C3936" w:rsidRPr="009C3936" w:rsidRDefault="00852264" w:rsidP="009C3936">
                      <w:pP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Walsall Campus, University of Wolverhampton, </w:t>
                      </w:r>
                      <w:proofErr w:type="spellStart"/>
                      <w: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>Gorway</w:t>
                      </w:r>
                      <w:proofErr w:type="spellEnd"/>
                      <w: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Road, Walsall, West Midlands, WS1 3BD </w:t>
                      </w:r>
                    </w:p>
                    <w:p w14:paraId="0142AFC6" w14:textId="77777777" w:rsidR="009C3936" w:rsidRPr="009C3936" w:rsidRDefault="009C3936" w:rsidP="009C3936">
                      <w:pP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</w:pP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16"/>
                          <w:szCs w:val="16"/>
                        </w:rPr>
                        <w:t>T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</w:t>
                      </w:r>
                      <w:r w:rsidR="00FF7B3E" w:rsidRPr="00FF7B3E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>0121 728 6920</w:t>
                      </w:r>
                      <w:r w:rsidR="00FF7B3E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  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16"/>
                          <w:szCs w:val="16"/>
                        </w:rPr>
                        <w:t>E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bja@britishjudo.org.uk   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16"/>
                          <w:szCs w:val="16"/>
                        </w:rPr>
                        <w:t>W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britishjudo.org.uk</w:t>
                      </w:r>
                    </w:p>
                    <w:p w14:paraId="765DF746" w14:textId="77777777" w:rsidR="009C3936" w:rsidRPr="009C3936" w:rsidRDefault="009C3936" w:rsidP="009C3936">
                      <w:pPr>
                        <w:rPr>
                          <w:rFonts w:ascii="Montserrat" w:hAnsi="Montserrat"/>
                          <w:b/>
                          <w:sz w:val="22"/>
                          <w:szCs w:val="16"/>
                        </w:rPr>
                      </w:pPr>
                      <w:proofErr w:type="gramStart"/>
                      <w:r w:rsidRPr="009C3936">
                        <w:rPr>
                          <w:rFonts w:ascii="Montserrat" w:hAnsi="Montserrat"/>
                          <w:b/>
                          <w:color w:val="283583"/>
                          <w:sz w:val="22"/>
                          <w:szCs w:val="16"/>
                        </w:rPr>
                        <w:t xml:space="preserve">RESPECT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22"/>
                          <w:szCs w:val="16"/>
                        </w:rPr>
                        <w:t>|</w:t>
                      </w:r>
                      <w:proofErr w:type="gramEnd"/>
                      <w:r w:rsidRPr="009C3936">
                        <w:rPr>
                          <w:rFonts w:ascii="Montserrat" w:hAnsi="Montserrat"/>
                          <w:b/>
                          <w:sz w:val="22"/>
                          <w:szCs w:val="16"/>
                        </w:rPr>
                        <w:t xml:space="preserve">  </w:t>
                      </w:r>
                      <w:r w:rsidRPr="009C3936">
                        <w:rPr>
                          <w:rFonts w:ascii="Montserrat" w:hAnsi="Montserrat"/>
                          <w:b/>
                          <w:color w:val="283583"/>
                          <w:sz w:val="22"/>
                          <w:szCs w:val="16"/>
                        </w:rPr>
                        <w:t xml:space="preserve">UNITY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22"/>
                          <w:szCs w:val="16"/>
                        </w:rPr>
                        <w:t>|</w:t>
                      </w:r>
                      <w:r w:rsidRPr="009C3936">
                        <w:rPr>
                          <w:rFonts w:ascii="Montserrat" w:hAnsi="Montserrat"/>
                          <w:b/>
                          <w:sz w:val="22"/>
                          <w:szCs w:val="16"/>
                        </w:rPr>
                        <w:t xml:space="preserve">  </w:t>
                      </w:r>
                      <w:r w:rsidRPr="009C3936">
                        <w:rPr>
                          <w:rFonts w:ascii="Montserrat" w:hAnsi="Montserrat"/>
                          <w:b/>
                          <w:color w:val="283583"/>
                          <w:sz w:val="22"/>
                          <w:szCs w:val="16"/>
                        </w:rPr>
                        <w:t xml:space="preserve">EXCELLENCE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22"/>
                          <w:szCs w:val="16"/>
                        </w:rPr>
                        <w:t>|</w:t>
                      </w:r>
                      <w:r w:rsidRPr="009C3936">
                        <w:rPr>
                          <w:rFonts w:ascii="Montserrat" w:hAnsi="Montserrat"/>
                          <w:b/>
                          <w:sz w:val="22"/>
                          <w:szCs w:val="16"/>
                        </w:rPr>
                        <w:t xml:space="preserve">  </w:t>
                      </w:r>
                      <w:r w:rsidRPr="009C3936">
                        <w:rPr>
                          <w:rFonts w:ascii="Montserrat" w:hAnsi="Montserrat"/>
                          <w:b/>
                          <w:color w:val="283583"/>
                          <w:sz w:val="22"/>
                          <w:szCs w:val="16"/>
                        </w:rPr>
                        <w:t>TRUST</w:t>
                      </w:r>
                      <w:r w:rsidR="00930B99">
                        <w:rPr>
                          <w:rFonts w:ascii="Montserrat" w:hAnsi="Montserrat"/>
                          <w:b/>
                          <w:color w:val="283583"/>
                          <w:sz w:val="22"/>
                          <w:szCs w:val="16"/>
                        </w:rPr>
                        <w:t xml:space="preserve">   </w:t>
                      </w:r>
                      <w:r w:rsidR="00930B99" w:rsidRPr="009C3936">
                        <w:rPr>
                          <w:rFonts w:ascii="Montserrat" w:hAnsi="Montserrat"/>
                          <w:b/>
                          <w:color w:val="E30421"/>
                          <w:sz w:val="22"/>
                          <w:szCs w:val="16"/>
                        </w:rPr>
                        <w:t>|</w:t>
                      </w:r>
                      <w:r w:rsidR="00930B99" w:rsidRPr="009C3936">
                        <w:rPr>
                          <w:rFonts w:ascii="Montserrat" w:hAnsi="Montserrat"/>
                          <w:b/>
                          <w:sz w:val="22"/>
                          <w:szCs w:val="16"/>
                        </w:rPr>
                        <w:t xml:space="preserve">  </w:t>
                      </w:r>
                      <w:r w:rsidR="00930B99">
                        <w:rPr>
                          <w:rFonts w:ascii="Montserrat" w:hAnsi="Montserrat"/>
                          <w:b/>
                          <w:color w:val="283583"/>
                          <w:sz w:val="22"/>
                          <w:szCs w:val="16"/>
                        </w:rPr>
                        <w:t>INTEGRITY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top:12139;width:75603;height: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">
                <v:imagedata r:id="rId5" o:title="" cropbottom="64322f"/>
              </v:shape>
              <v:shape id="Picture 5" o:spid="_x0000_s1029" type="#_x0000_t75" style="position:absolute;left:3983;top:7314;width:10954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">
                <v:imagedata r:id="rId6" o:title=""/>
              </v:shape>
              <v:shape id="Picture 8" o:spid="_x0000_s1030" type="#_x0000_t75" style="position:absolute;left:28473;top:6997;width:6286;height: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">
                <v:imagedata r:id="rId7" o:title=""/>
              </v:shape>
              <v:shape id="Picture 11" o:spid="_x0000_s1031" type="#_x0000_t75" alt="Image result for lottery funded UK sport" style="position:absolute;left:16160;top:7269;width:10376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">
                <v:imagedata r:id="rId8" o:title="Image result for lottery funded UK sport"/>
              </v:shape>
              <v:shape id="Text Box 2" o:spid="_x0000_s1032" type="#_x0000_t202" style="position:absolute;left:3666;top:9999;width:66631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" filled="f" stroked="f">
                <v:textbox style="mso-fit-shape-to-text:t">
                  <w:txbxContent>
                    <w:p w14:paraId="0507970A" w14:textId="77777777" w:rsidR="00FF7B3E" w:rsidRPr="00FF7B3E" w:rsidRDefault="00FF7B3E">
                      <w:pPr>
                        <w:rPr>
                          <w:rFonts w:ascii="Montserrat" w:hAnsi="Montserrat"/>
                          <w:color w:val="636362"/>
                          <w:sz w:val="13"/>
                          <w:szCs w:val="13"/>
                        </w:rPr>
                      </w:pPr>
                      <w:r w:rsidRPr="00FF7B3E">
                        <w:rPr>
                          <w:rFonts w:ascii="Montserrat" w:hAnsi="Montserrat"/>
                          <w:color w:val="636362"/>
                          <w:sz w:val="13"/>
                          <w:szCs w:val="13"/>
                        </w:rPr>
                        <w:t>A Company Limited by Guarantee. Registered in England: 1393958. The British Judo Association is the governing body for the sport of judo in Great Britain.</w:t>
                      </w:r>
                    </w:p>
                  </w:txbxContent>
                </v:textbox>
              </v:shape>
            </v:group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E045BB" w14:textId="77777777" w:rsidR="00CD0D73" w:rsidRDefault="00CD0D73" w:rsidP="009C3936">
      <w:r>
        <w:separator/>
      </w:r>
    </w:p>
  </w:footnote>
  <w:footnote w:type="continuationSeparator" w:id="0">
    <w:p w14:paraId="2F38A130" w14:textId="77777777" w:rsidR="00CD0D73" w:rsidRDefault="00CD0D73" w:rsidP="009C39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45884309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8C14FDE" w14:textId="55AEBC4C" w:rsidR="002D38FA" w:rsidRDefault="002D38FA" w:rsidP="00B7200D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20645589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E78CD76" w14:textId="3A9905D6" w:rsidR="002D38FA" w:rsidRDefault="002D38FA" w:rsidP="00B7200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CF4D4C5" w14:textId="77777777" w:rsidR="002D38FA" w:rsidRDefault="002D38FA" w:rsidP="002D38FA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22988313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55DC70C" w14:textId="696F2D71" w:rsidR="002D38FA" w:rsidRDefault="002D38FA" w:rsidP="002D38FA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17E35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67DA790A" w14:textId="7E3EB3D8" w:rsidR="009C3936" w:rsidRDefault="00FF7B3E" w:rsidP="002D38FA">
    <w:pPr>
      <w:pStyle w:val="Header"/>
      <w:ind w:right="360"/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3B673CAA" wp14:editId="028F0C92">
          <wp:simplePos x="0" y="0"/>
          <wp:positionH relativeFrom="column">
            <wp:posOffset>-945931</wp:posOffset>
          </wp:positionH>
          <wp:positionV relativeFrom="paragraph">
            <wp:posOffset>-439705</wp:posOffset>
          </wp:positionV>
          <wp:extent cx="7683062" cy="313690"/>
          <wp:effectExtent l="0" t="0" r="635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JA 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8148"/>
                  <a:stretch/>
                </pic:blipFill>
                <pic:spPr bwMode="auto">
                  <a:xfrm>
                    <a:off x="0" y="0"/>
                    <a:ext cx="7689169" cy="3139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9504" behindDoc="0" locked="0" layoutInCell="1" allowOverlap="1" wp14:anchorId="44E1E31A" wp14:editId="28D240C7">
          <wp:simplePos x="0" y="0"/>
          <wp:positionH relativeFrom="column">
            <wp:posOffset>5173345</wp:posOffset>
          </wp:positionH>
          <wp:positionV relativeFrom="paragraph">
            <wp:posOffset>121276</wp:posOffset>
          </wp:positionV>
          <wp:extent cx="927735" cy="1240790"/>
          <wp:effectExtent l="0" t="0" r="571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JA Logo Vertical Colou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735" cy="1240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6E9B">
      <w:t xml:space="preserve">                                                                   </w:t>
    </w:r>
  </w:p>
  <w:p w14:paraId="43625391" w14:textId="77777777" w:rsidR="00E46E9B" w:rsidRDefault="00E46E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E9B"/>
    <w:rsid w:val="00192115"/>
    <w:rsid w:val="00231CF2"/>
    <w:rsid w:val="002D38FA"/>
    <w:rsid w:val="003A1CCA"/>
    <w:rsid w:val="0041797B"/>
    <w:rsid w:val="00417E35"/>
    <w:rsid w:val="00437010"/>
    <w:rsid w:val="008508A2"/>
    <w:rsid w:val="00852264"/>
    <w:rsid w:val="00884E59"/>
    <w:rsid w:val="00930B99"/>
    <w:rsid w:val="00937539"/>
    <w:rsid w:val="009C3936"/>
    <w:rsid w:val="00AF54C5"/>
    <w:rsid w:val="00B330E7"/>
    <w:rsid w:val="00C43E6C"/>
    <w:rsid w:val="00CD0D73"/>
    <w:rsid w:val="00D21C08"/>
    <w:rsid w:val="00D70983"/>
    <w:rsid w:val="00DD7C03"/>
    <w:rsid w:val="00DF4D73"/>
    <w:rsid w:val="00E46E9B"/>
    <w:rsid w:val="00F140B2"/>
    <w:rsid w:val="00F52A1F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A364A3"/>
  <w15:chartTrackingRefBased/>
  <w15:docId w15:val="{95F18CE1-2B71-4F3F-8DEE-875B3A84F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6E9B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39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393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C39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93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7B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B3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46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2D3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g"/><Relationship Id="rId1" Type="http://schemas.openxmlformats.org/officeDocument/2006/relationships/image" Target="media/image1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STANDARD%20LETTERS,%20FORMS,%20TEMPLATES,%20LABELS%20&amp;%20PRO-FORMAS\2022%20BJA%20Brand%20guidelines\January%202022%20BJA%20Letterhead%20-%20Head%20Offi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2DA05FA7E7BA4B855969A98185E50C" ma:contentTypeVersion="11" ma:contentTypeDescription="Create a new document." ma:contentTypeScope="" ma:versionID="9d881eb626cfbd07a39a686c2c30171c">
  <xsd:schema xmlns:xsd="http://www.w3.org/2001/XMLSchema" xmlns:xs="http://www.w3.org/2001/XMLSchema" xmlns:p="http://schemas.microsoft.com/office/2006/metadata/properties" xmlns:ns2="4d32b655-04a3-404a-93d3-4c864a7ceae8" targetNamespace="http://schemas.microsoft.com/office/2006/metadata/properties" ma:root="true" ma:fieldsID="b240f12453181c679e61d47eca857854" ns2:_="">
    <xsd:import namespace="4d32b655-04a3-404a-93d3-4c864a7cea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2b655-04a3-404a-93d3-4c864a7cea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8895F2-F346-4EA3-9B7F-91E06FC654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7CCD6C-4CD3-4220-996A-F12C6E9D91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32b655-04a3-404a-93d3-4c864a7cea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411E44-8541-4B65-A27D-ECABD9169E1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d32b655-04a3-404a-93d3-4c864a7ceae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January 2022 BJA Letterhead - Head Office</Template>
  <TotalTime>5</TotalTime>
  <Pages>3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Dain</dc:creator>
  <cp:keywords/>
  <dc:description/>
  <cp:lastModifiedBy>Marina Dain</cp:lastModifiedBy>
  <cp:revision>3</cp:revision>
  <cp:lastPrinted>2018-06-08T09:13:00Z</cp:lastPrinted>
  <dcterms:created xsi:type="dcterms:W3CDTF">2023-05-09T13:33:00Z</dcterms:created>
  <dcterms:modified xsi:type="dcterms:W3CDTF">2023-05-17T10:49:00Z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0x010100072DA05FA7E7BA4B855969A98185E50C</vt:lpwstr>
  </property>
</Properties>
</file>